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02A75" w14:textId="6C8171ED" w:rsidR="00D25FF2" w:rsidRDefault="00D25FF2" w:rsidP="0011459A">
      <w:pPr>
        <w:ind w:right="198"/>
        <w:jc w:val="both"/>
        <w:rPr>
          <w:b/>
          <w:sz w:val="16"/>
          <w:szCs w:val="16"/>
        </w:rPr>
      </w:pPr>
    </w:p>
    <w:p w14:paraId="0303C664" w14:textId="02898840" w:rsidR="0011459A" w:rsidRDefault="0011459A" w:rsidP="0011459A">
      <w:pPr>
        <w:ind w:right="198"/>
        <w:jc w:val="both"/>
        <w:rPr>
          <w:b/>
          <w:sz w:val="16"/>
          <w:szCs w:val="16"/>
          <w:lang w:val="mk-MK"/>
        </w:rPr>
      </w:pPr>
      <w:bookmarkStart w:id="0" w:name="_GoBack"/>
      <w:bookmarkEnd w:id="0"/>
      <w:r w:rsidRPr="009F666D">
        <w:rPr>
          <w:b/>
          <w:sz w:val="16"/>
          <w:szCs w:val="16"/>
          <w:lang w:val="mk-MK"/>
        </w:rPr>
        <w:t>Образец 1</w:t>
      </w:r>
      <w:r>
        <w:rPr>
          <w:rStyle w:val="FootnoteReference"/>
          <w:b/>
          <w:sz w:val="16"/>
          <w:szCs w:val="16"/>
          <w:lang w:val="mk-MK"/>
        </w:rPr>
        <w:footnoteReference w:id="1"/>
      </w:r>
    </w:p>
    <w:p w14:paraId="5DD1A87A" w14:textId="77777777" w:rsidR="00373627" w:rsidRPr="00731177" w:rsidRDefault="00373627" w:rsidP="0011459A">
      <w:pPr>
        <w:ind w:right="198"/>
        <w:jc w:val="both"/>
        <w:rPr>
          <w:b/>
          <w:sz w:val="16"/>
          <w:szCs w:val="16"/>
          <w:lang w:val="mk-MK"/>
        </w:rPr>
      </w:pPr>
    </w:p>
    <w:p w14:paraId="02887BA1" w14:textId="77777777" w:rsidR="00BA4A87" w:rsidRDefault="00BA4A87" w:rsidP="0011459A">
      <w:pPr>
        <w:ind w:right="198"/>
        <w:jc w:val="center"/>
        <w:rPr>
          <w:sz w:val="24"/>
          <w:szCs w:val="24"/>
          <w:lang w:val="mk-MK"/>
        </w:rPr>
      </w:pPr>
    </w:p>
    <w:p w14:paraId="42DE9304" w14:textId="47E04A20" w:rsidR="0011459A" w:rsidRDefault="0011459A" w:rsidP="0011459A">
      <w:pPr>
        <w:ind w:right="198"/>
        <w:jc w:val="center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t xml:space="preserve">ПРИЈАВА ЗА ДОДЕЛУВАЊЕ НА ФИНАНСИСКИ СРЕДСТВА ОД ИНТЕГРАТИВНИТЕ ФУНКЦИИ НА УНИВЕРЗИТЕТОТ ЗА ОБЈАВЕН ПРЕСТИЖЕН НАУЧЕН ТРУД, </w:t>
      </w:r>
    </w:p>
    <w:p w14:paraId="58FFDF99" w14:textId="77777777" w:rsidR="00594C4D" w:rsidRDefault="00594C4D" w:rsidP="0011459A">
      <w:pPr>
        <w:ind w:right="198"/>
        <w:jc w:val="center"/>
        <w:rPr>
          <w:sz w:val="24"/>
          <w:szCs w:val="24"/>
          <w:lang w:val="mk-MK"/>
        </w:rPr>
      </w:pPr>
    </w:p>
    <w:p w14:paraId="6FBACC21" w14:textId="77777777" w:rsidR="0011459A" w:rsidRDefault="0011459A" w:rsidP="0011459A">
      <w:pPr>
        <w:ind w:right="198"/>
        <w:jc w:val="center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t>индексиран</w:t>
      </w:r>
      <w:r w:rsidRPr="00944BBC">
        <w:rPr>
          <w:sz w:val="24"/>
          <w:szCs w:val="24"/>
          <w:lang w:val="mk-MK"/>
        </w:rPr>
        <w:t xml:space="preserve"> во базите Web of Science </w:t>
      </w:r>
      <w:r w:rsidR="007E0AD8">
        <w:rPr>
          <w:sz w:val="24"/>
          <w:szCs w:val="24"/>
          <w:lang w:val="mk-MK"/>
        </w:rPr>
        <w:t>на</w:t>
      </w:r>
      <w:r w:rsidRPr="00944BBC">
        <w:rPr>
          <w:sz w:val="24"/>
          <w:szCs w:val="24"/>
          <w:lang w:val="mk-MK"/>
        </w:rPr>
        <w:t xml:space="preserve"> Clarivate Analytics или Scopus </w:t>
      </w:r>
      <w:r w:rsidR="007E0AD8">
        <w:rPr>
          <w:sz w:val="24"/>
          <w:szCs w:val="24"/>
          <w:lang w:val="mk-MK"/>
        </w:rPr>
        <w:t>на</w:t>
      </w:r>
      <w:r w:rsidRPr="00944BBC">
        <w:rPr>
          <w:sz w:val="24"/>
          <w:szCs w:val="24"/>
          <w:lang w:val="mk-MK"/>
        </w:rPr>
        <w:t xml:space="preserve"> Elsevier</w:t>
      </w:r>
    </w:p>
    <w:p w14:paraId="046FB4EC" w14:textId="77777777" w:rsidR="00373627" w:rsidRDefault="00373627" w:rsidP="0011459A">
      <w:pPr>
        <w:ind w:right="198"/>
        <w:jc w:val="center"/>
        <w:rPr>
          <w:sz w:val="24"/>
          <w:szCs w:val="24"/>
          <w:lang w:val="mk-MK"/>
        </w:rPr>
      </w:pPr>
    </w:p>
    <w:p w14:paraId="6C36105C" w14:textId="77777777" w:rsidR="0011459A" w:rsidRPr="00B53A1B" w:rsidRDefault="0011459A" w:rsidP="0011459A">
      <w:pPr>
        <w:ind w:right="198"/>
        <w:jc w:val="center"/>
        <w:rPr>
          <w:sz w:val="16"/>
          <w:szCs w:val="16"/>
          <w:lang w:val="mk-MK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7106"/>
      </w:tblGrid>
      <w:tr w:rsidR="0011459A" w14:paraId="5D4D4B2A" w14:textId="77777777" w:rsidTr="00373627">
        <w:trPr>
          <w:trHeight w:val="135"/>
        </w:trPr>
        <w:tc>
          <w:tcPr>
            <w:tcW w:w="2534" w:type="dxa"/>
            <w:vMerge w:val="restart"/>
          </w:tcPr>
          <w:p w14:paraId="711E9BB8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Научен труд </w:t>
            </w:r>
          </w:p>
        </w:tc>
        <w:tc>
          <w:tcPr>
            <w:tcW w:w="7106" w:type="dxa"/>
          </w:tcPr>
          <w:p w14:paraId="3E48DD40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Наслов: </w:t>
            </w:r>
          </w:p>
          <w:p w14:paraId="0C5CC063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:rsidRPr="007E0AD8" w14:paraId="7C0D146F" w14:textId="77777777" w:rsidTr="00373627">
        <w:trPr>
          <w:trHeight w:val="135"/>
        </w:trPr>
        <w:tc>
          <w:tcPr>
            <w:tcW w:w="2534" w:type="dxa"/>
            <w:vMerge/>
          </w:tcPr>
          <w:p w14:paraId="794962BF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  <w:tc>
          <w:tcPr>
            <w:tcW w:w="7106" w:type="dxa"/>
          </w:tcPr>
          <w:p w14:paraId="0F5E2716" w14:textId="77777777" w:rsidR="0011459A" w:rsidRPr="00CF7040" w:rsidRDefault="0011459A" w:rsidP="00CF7040">
            <w:pPr>
              <w:ind w:right="198"/>
              <w:jc w:val="both"/>
              <w:rPr>
                <w:bCs/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Комплетен назив на научниот труд – </w:t>
            </w:r>
            <w:r w:rsidRPr="00CF7040">
              <w:rPr>
                <w:sz w:val="24"/>
                <w:szCs w:val="24"/>
              </w:rPr>
              <w:t>Harvard</w:t>
            </w:r>
            <w:r w:rsidRPr="00CF7040">
              <w:rPr>
                <w:sz w:val="24"/>
                <w:szCs w:val="24"/>
                <w:lang w:val="ru-RU"/>
              </w:rPr>
              <w:t xml:space="preserve"> </w:t>
            </w:r>
            <w:r w:rsidRPr="00CF7040">
              <w:rPr>
                <w:bCs/>
                <w:sz w:val="24"/>
                <w:szCs w:val="24"/>
              </w:rPr>
              <w:t>referencing</w:t>
            </w:r>
            <w:r w:rsidRPr="00CF7040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F7040">
              <w:rPr>
                <w:bCs/>
                <w:sz w:val="24"/>
                <w:szCs w:val="24"/>
              </w:rPr>
              <w:t>style</w:t>
            </w:r>
            <w:r w:rsidRPr="00CF7040">
              <w:rPr>
                <w:rStyle w:val="FootnoteReference"/>
                <w:bCs/>
                <w:sz w:val="24"/>
                <w:szCs w:val="24"/>
              </w:rPr>
              <w:footnoteReference w:id="2"/>
            </w:r>
            <w:r w:rsidRPr="00CF7040">
              <w:rPr>
                <w:bCs/>
                <w:sz w:val="24"/>
                <w:szCs w:val="24"/>
                <w:lang w:val="mk-MK"/>
              </w:rPr>
              <w:t>:</w:t>
            </w:r>
          </w:p>
          <w:p w14:paraId="2A0E2779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14:paraId="27855BBC" w14:textId="77777777" w:rsidTr="00373627">
        <w:trPr>
          <w:trHeight w:val="135"/>
        </w:trPr>
        <w:tc>
          <w:tcPr>
            <w:tcW w:w="2534" w:type="dxa"/>
            <w:vMerge/>
          </w:tcPr>
          <w:p w14:paraId="1CD5F178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  <w:tc>
          <w:tcPr>
            <w:tcW w:w="7106" w:type="dxa"/>
          </w:tcPr>
          <w:p w14:paraId="569D47E8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Линк до научниот труд:</w:t>
            </w:r>
          </w:p>
          <w:p w14:paraId="6ADC7BC6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14:paraId="08A97EC8" w14:textId="77777777" w:rsidTr="00373627">
        <w:trPr>
          <w:trHeight w:val="135"/>
        </w:trPr>
        <w:tc>
          <w:tcPr>
            <w:tcW w:w="2534" w:type="dxa"/>
            <w:vMerge/>
          </w:tcPr>
          <w:p w14:paraId="421CF810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  <w:tc>
          <w:tcPr>
            <w:tcW w:w="7106" w:type="dxa"/>
          </w:tcPr>
          <w:p w14:paraId="6C656390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</w:rPr>
              <w:t>DOI</w:t>
            </w:r>
            <w:r w:rsidRPr="00CF7040">
              <w:rPr>
                <w:sz w:val="24"/>
                <w:szCs w:val="24"/>
                <w:lang w:val="mk-MK"/>
              </w:rPr>
              <w:t xml:space="preserve"> </w:t>
            </w:r>
          </w:p>
        </w:tc>
      </w:tr>
    </w:tbl>
    <w:p w14:paraId="69716EAF" w14:textId="77777777" w:rsidR="0011459A" w:rsidRPr="006D632A" w:rsidRDefault="0011459A" w:rsidP="0011459A">
      <w:pPr>
        <w:ind w:right="198"/>
        <w:jc w:val="both"/>
        <w:rPr>
          <w:sz w:val="24"/>
          <w:szCs w:val="24"/>
          <w:lang w:val="mk-MK"/>
        </w:rPr>
      </w:pPr>
    </w:p>
    <w:tbl>
      <w:tblPr>
        <w:tblW w:w="964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7110"/>
      </w:tblGrid>
      <w:tr w:rsidR="0011459A" w14:paraId="2F37777C" w14:textId="77777777" w:rsidTr="00373627">
        <w:trPr>
          <w:trHeight w:val="90"/>
        </w:trPr>
        <w:tc>
          <w:tcPr>
            <w:tcW w:w="2534" w:type="dxa"/>
            <w:vMerge w:val="restart"/>
          </w:tcPr>
          <w:p w14:paraId="3FB019F9" w14:textId="77777777" w:rsidR="0011459A" w:rsidRPr="00CF7040" w:rsidRDefault="0011459A" w:rsidP="00373627">
            <w:pPr>
              <w:ind w:right="198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Подносител на трудот </w:t>
            </w:r>
          </w:p>
        </w:tc>
        <w:tc>
          <w:tcPr>
            <w:tcW w:w="7110" w:type="dxa"/>
          </w:tcPr>
          <w:p w14:paraId="61E13C99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Име и презиме,</w:t>
            </w:r>
            <w:r w:rsidRPr="00CF7040">
              <w:rPr>
                <w:sz w:val="24"/>
                <w:szCs w:val="24"/>
              </w:rPr>
              <w:t xml:space="preserve"> </w:t>
            </w:r>
            <w:r w:rsidRPr="00CF7040">
              <w:rPr>
                <w:sz w:val="24"/>
                <w:szCs w:val="24"/>
                <w:lang w:val="mk-MK"/>
              </w:rPr>
              <w:t>звање:</w:t>
            </w:r>
          </w:p>
          <w:p w14:paraId="18DE9CF1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14:paraId="08A5F5D0" w14:textId="77777777" w:rsidTr="00373627">
        <w:trPr>
          <w:trHeight w:val="90"/>
        </w:trPr>
        <w:tc>
          <w:tcPr>
            <w:tcW w:w="2534" w:type="dxa"/>
            <w:vMerge/>
          </w:tcPr>
          <w:p w14:paraId="7DEF90C8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  <w:tc>
          <w:tcPr>
            <w:tcW w:w="7110" w:type="dxa"/>
          </w:tcPr>
          <w:p w14:paraId="6A924675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Research Gate</w:t>
            </w:r>
          </w:p>
        </w:tc>
      </w:tr>
      <w:tr w:rsidR="0011459A" w14:paraId="55C3B2B3" w14:textId="77777777" w:rsidTr="00373627">
        <w:trPr>
          <w:trHeight w:val="135"/>
        </w:trPr>
        <w:tc>
          <w:tcPr>
            <w:tcW w:w="2534" w:type="dxa"/>
            <w:vMerge/>
          </w:tcPr>
          <w:p w14:paraId="61D3D0FA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  <w:tc>
          <w:tcPr>
            <w:tcW w:w="7110" w:type="dxa"/>
          </w:tcPr>
          <w:p w14:paraId="1604EB4D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Google Scholar</w:t>
            </w:r>
          </w:p>
        </w:tc>
      </w:tr>
      <w:tr w:rsidR="0011459A" w14:paraId="7F8B2E10" w14:textId="77777777" w:rsidTr="00373627">
        <w:trPr>
          <w:trHeight w:val="135"/>
        </w:trPr>
        <w:tc>
          <w:tcPr>
            <w:tcW w:w="2534" w:type="dxa"/>
            <w:vMerge/>
          </w:tcPr>
          <w:p w14:paraId="4FAB730A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  <w:tc>
          <w:tcPr>
            <w:tcW w:w="7110" w:type="dxa"/>
          </w:tcPr>
          <w:p w14:paraId="7F6923B1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ORCID</w:t>
            </w:r>
          </w:p>
        </w:tc>
      </w:tr>
      <w:tr w:rsidR="0011459A" w14:paraId="2025F71D" w14:textId="77777777" w:rsidTr="00373627">
        <w:tc>
          <w:tcPr>
            <w:tcW w:w="2534" w:type="dxa"/>
          </w:tcPr>
          <w:p w14:paraId="19732A41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Единица </w:t>
            </w:r>
          </w:p>
        </w:tc>
        <w:tc>
          <w:tcPr>
            <w:tcW w:w="7110" w:type="dxa"/>
          </w:tcPr>
          <w:p w14:paraId="7228BEA0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:rsidRPr="007E0AD8" w14:paraId="46BE5473" w14:textId="77777777" w:rsidTr="00373627">
        <w:tc>
          <w:tcPr>
            <w:tcW w:w="2534" w:type="dxa"/>
          </w:tcPr>
          <w:p w14:paraId="6B85D818" w14:textId="77777777" w:rsidR="0011459A" w:rsidRPr="00CF7040" w:rsidRDefault="0011459A" w:rsidP="00CF7040">
            <w:pPr>
              <w:ind w:right="198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Научно подрачје/поле во кое е објавен трудот </w:t>
            </w:r>
          </w:p>
        </w:tc>
        <w:tc>
          <w:tcPr>
            <w:tcW w:w="7110" w:type="dxa"/>
          </w:tcPr>
          <w:p w14:paraId="08BFF247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</w:tbl>
    <w:p w14:paraId="0EBAA4A2" w14:textId="77777777" w:rsidR="0011459A" w:rsidRPr="00A672E7" w:rsidRDefault="0011459A" w:rsidP="0011459A">
      <w:pPr>
        <w:ind w:right="198"/>
        <w:jc w:val="both"/>
        <w:rPr>
          <w:rFonts w:ascii="Tahoma" w:hAnsi="Tahoma" w:cs="Tahoma"/>
          <w:sz w:val="24"/>
          <w:szCs w:val="24"/>
          <w:lang w:val="mk-MK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7083"/>
      </w:tblGrid>
      <w:tr w:rsidR="0011459A" w14:paraId="51E1B97E" w14:textId="77777777" w:rsidTr="007E0AD8">
        <w:tc>
          <w:tcPr>
            <w:tcW w:w="2557" w:type="dxa"/>
          </w:tcPr>
          <w:p w14:paraId="294AA110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Автори на трудот </w:t>
            </w:r>
          </w:p>
        </w:tc>
        <w:tc>
          <w:tcPr>
            <w:tcW w:w="7083" w:type="dxa"/>
          </w:tcPr>
          <w:p w14:paraId="2F119DDB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:rsidRPr="007E0AD8" w14:paraId="1CDCBF62" w14:textId="77777777" w:rsidTr="007E0AD8">
        <w:tc>
          <w:tcPr>
            <w:tcW w:w="2557" w:type="dxa"/>
          </w:tcPr>
          <w:p w14:paraId="5B95F5EE" w14:textId="77777777" w:rsidR="0011459A" w:rsidRPr="00CF7040" w:rsidRDefault="002E639D" w:rsidP="00CF7040">
            <w:pPr>
              <w:ind w:right="198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Дали </w:t>
            </w:r>
            <w:r w:rsidR="0011459A" w:rsidRPr="00CF7040">
              <w:rPr>
                <w:sz w:val="24"/>
                <w:szCs w:val="24"/>
                <w:lang w:val="mk-MK"/>
              </w:rPr>
              <w:t>трудот</w:t>
            </w:r>
            <w:r>
              <w:rPr>
                <w:sz w:val="24"/>
                <w:szCs w:val="24"/>
                <w:lang w:val="mk-MK"/>
              </w:rPr>
              <w:t xml:space="preserve"> е</w:t>
            </w:r>
            <w:r w:rsidR="0011459A" w:rsidRPr="00CF7040">
              <w:rPr>
                <w:sz w:val="24"/>
                <w:szCs w:val="24"/>
                <w:lang w:val="mk-MK"/>
              </w:rPr>
              <w:t xml:space="preserve"> дел од научен проект (да/не) и кој </w:t>
            </w:r>
          </w:p>
        </w:tc>
        <w:tc>
          <w:tcPr>
            <w:tcW w:w="7083" w:type="dxa"/>
          </w:tcPr>
          <w:p w14:paraId="23089F87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E5476" w:rsidRPr="007E0AD8" w14:paraId="3149628C" w14:textId="77777777" w:rsidTr="007E0AD8">
        <w:tc>
          <w:tcPr>
            <w:tcW w:w="2557" w:type="dxa"/>
          </w:tcPr>
          <w:p w14:paraId="5BA6D510" w14:textId="77777777" w:rsidR="007E0AD8" w:rsidRPr="007E0AD8" w:rsidRDefault="001E5476" w:rsidP="00CF7040">
            <w:pPr>
              <w:ind w:right="198"/>
              <w:rPr>
                <w:sz w:val="24"/>
                <w:szCs w:val="24"/>
                <w:lang w:val="mk-MK"/>
              </w:rPr>
            </w:pPr>
            <w:r w:rsidRPr="007E0AD8">
              <w:rPr>
                <w:sz w:val="24"/>
                <w:szCs w:val="24"/>
                <w:lang w:val="mk-MK"/>
              </w:rPr>
              <w:t>Фактор на влијание</w:t>
            </w:r>
            <w:r w:rsidR="007E0AD8" w:rsidRPr="007E0AD8">
              <w:rPr>
                <w:sz w:val="24"/>
                <w:szCs w:val="24"/>
                <w:lang w:val="mk-MK"/>
              </w:rPr>
              <w:t>:</w:t>
            </w:r>
            <w:r w:rsidRPr="007E0AD8">
              <w:rPr>
                <w:sz w:val="24"/>
                <w:szCs w:val="24"/>
                <w:lang w:val="mk-MK"/>
              </w:rPr>
              <w:t xml:space="preserve"> </w:t>
            </w:r>
          </w:p>
          <w:p w14:paraId="2A48A513" w14:textId="77777777" w:rsidR="001E5476" w:rsidRPr="007E0AD8" w:rsidRDefault="001E5476" w:rsidP="00CF7040">
            <w:pPr>
              <w:ind w:right="198"/>
              <w:rPr>
                <w:sz w:val="24"/>
                <w:szCs w:val="24"/>
              </w:rPr>
            </w:pPr>
            <w:r w:rsidRPr="007E0AD8">
              <w:rPr>
                <w:sz w:val="24"/>
                <w:szCs w:val="24"/>
              </w:rPr>
              <w:t xml:space="preserve">IF </w:t>
            </w:r>
            <w:r w:rsidR="007E0AD8">
              <w:rPr>
                <w:sz w:val="24"/>
                <w:szCs w:val="24"/>
                <w:lang w:val="mk-MK"/>
              </w:rPr>
              <w:t>на</w:t>
            </w:r>
            <w:r w:rsidR="00A906C9">
              <w:rPr>
                <w:sz w:val="24"/>
                <w:szCs w:val="24"/>
                <w:lang w:val="mk-MK"/>
              </w:rPr>
              <w:t xml:space="preserve"> </w:t>
            </w:r>
            <w:r w:rsidR="00A906C9">
              <w:rPr>
                <w:sz w:val="24"/>
                <w:szCs w:val="24"/>
              </w:rPr>
              <w:t>W</w:t>
            </w:r>
            <w:r w:rsidR="007E0AD8">
              <w:rPr>
                <w:sz w:val="24"/>
                <w:szCs w:val="24"/>
              </w:rPr>
              <w:t xml:space="preserve">eb </w:t>
            </w:r>
            <w:r w:rsidR="00A906C9">
              <w:rPr>
                <w:sz w:val="24"/>
                <w:szCs w:val="24"/>
              </w:rPr>
              <w:t>o</w:t>
            </w:r>
            <w:r w:rsidR="007E0AD8">
              <w:rPr>
                <w:sz w:val="24"/>
                <w:szCs w:val="24"/>
              </w:rPr>
              <w:t xml:space="preserve">f </w:t>
            </w:r>
            <w:r w:rsidR="00A906C9">
              <w:rPr>
                <w:sz w:val="24"/>
                <w:szCs w:val="24"/>
              </w:rPr>
              <w:t>S</w:t>
            </w:r>
            <w:r w:rsidR="007E0AD8">
              <w:rPr>
                <w:sz w:val="24"/>
                <w:szCs w:val="24"/>
              </w:rPr>
              <w:t>cience</w:t>
            </w:r>
          </w:p>
        </w:tc>
        <w:tc>
          <w:tcPr>
            <w:tcW w:w="7083" w:type="dxa"/>
          </w:tcPr>
          <w:p w14:paraId="3FF190B6" w14:textId="77777777" w:rsidR="001E5476" w:rsidRPr="00CF7040" w:rsidRDefault="001E5476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14:paraId="20A6BF18" w14:textId="77777777" w:rsidTr="007E0AD8">
        <w:trPr>
          <w:trHeight w:val="135"/>
        </w:trPr>
        <w:tc>
          <w:tcPr>
            <w:tcW w:w="2557" w:type="dxa"/>
            <w:vMerge w:val="restart"/>
          </w:tcPr>
          <w:p w14:paraId="675652D3" w14:textId="77777777" w:rsidR="0011459A" w:rsidRPr="00CF7040" w:rsidRDefault="0011459A" w:rsidP="00CF7040">
            <w:pPr>
              <w:ind w:right="198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Научно списание каде што е објавен трудот</w:t>
            </w:r>
          </w:p>
        </w:tc>
        <w:tc>
          <w:tcPr>
            <w:tcW w:w="7083" w:type="dxa"/>
          </w:tcPr>
          <w:p w14:paraId="75B44ACE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Наслов:</w:t>
            </w:r>
          </w:p>
        </w:tc>
      </w:tr>
      <w:tr w:rsidR="0011459A" w14:paraId="6C031569" w14:textId="77777777" w:rsidTr="007E0AD8">
        <w:trPr>
          <w:trHeight w:val="135"/>
        </w:trPr>
        <w:tc>
          <w:tcPr>
            <w:tcW w:w="2557" w:type="dxa"/>
            <w:vMerge/>
          </w:tcPr>
          <w:p w14:paraId="37FDB1BE" w14:textId="77777777" w:rsidR="0011459A" w:rsidRPr="00CF7040" w:rsidRDefault="0011459A" w:rsidP="00CF7040">
            <w:pPr>
              <w:ind w:right="198"/>
              <w:rPr>
                <w:sz w:val="24"/>
                <w:szCs w:val="24"/>
                <w:lang w:val="mk-MK"/>
              </w:rPr>
            </w:pPr>
          </w:p>
        </w:tc>
        <w:tc>
          <w:tcPr>
            <w:tcW w:w="7083" w:type="dxa"/>
          </w:tcPr>
          <w:p w14:paraId="1A989E71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>Линк:</w:t>
            </w:r>
          </w:p>
        </w:tc>
      </w:tr>
      <w:tr w:rsidR="002E639D" w:rsidRPr="004E7772" w14:paraId="637680DA" w14:textId="77777777" w:rsidTr="007E0AD8">
        <w:trPr>
          <w:trHeight w:val="135"/>
        </w:trPr>
        <w:tc>
          <w:tcPr>
            <w:tcW w:w="2557" w:type="dxa"/>
          </w:tcPr>
          <w:p w14:paraId="4D595E78" w14:textId="77777777" w:rsidR="002E639D" w:rsidRPr="00CF7040" w:rsidRDefault="002E639D" w:rsidP="00CF7040">
            <w:pPr>
              <w:ind w:right="198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Научното списание е публикувано од издавачката куќа </w:t>
            </w:r>
            <w:r w:rsidR="00E32AB7">
              <w:rPr>
                <w:sz w:val="24"/>
                <w:szCs w:val="24"/>
                <w:lang w:val="mk-MK"/>
              </w:rPr>
              <w:t>(наведете ја издавачката куќа)</w:t>
            </w:r>
          </w:p>
        </w:tc>
        <w:tc>
          <w:tcPr>
            <w:tcW w:w="7083" w:type="dxa"/>
          </w:tcPr>
          <w:p w14:paraId="788A0F36" w14:textId="77777777" w:rsidR="002E639D" w:rsidRPr="00CF7040" w:rsidRDefault="002E639D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14:paraId="4CEF2A84" w14:textId="77777777" w:rsidTr="007E0AD8">
        <w:tc>
          <w:tcPr>
            <w:tcW w:w="2557" w:type="dxa"/>
          </w:tcPr>
          <w:p w14:paraId="543A1D4F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</w:rPr>
              <w:t>Open access (</w:t>
            </w:r>
            <w:r w:rsidRPr="00CF7040">
              <w:rPr>
                <w:sz w:val="24"/>
                <w:szCs w:val="24"/>
                <w:lang w:val="mk-MK"/>
              </w:rPr>
              <w:t xml:space="preserve">да/не) </w:t>
            </w:r>
          </w:p>
        </w:tc>
        <w:tc>
          <w:tcPr>
            <w:tcW w:w="7083" w:type="dxa"/>
          </w:tcPr>
          <w:p w14:paraId="5483520A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14:paraId="494FE806" w14:textId="77777777" w:rsidTr="007E0AD8">
        <w:tc>
          <w:tcPr>
            <w:tcW w:w="2557" w:type="dxa"/>
          </w:tcPr>
          <w:p w14:paraId="0E3EDE7A" w14:textId="77777777" w:rsidR="0011459A" w:rsidRPr="00CF7040" w:rsidRDefault="0011459A" w:rsidP="00CF7040">
            <w:pPr>
              <w:ind w:right="198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lastRenderedPageBreak/>
              <w:t xml:space="preserve">Година на објавување </w:t>
            </w:r>
          </w:p>
        </w:tc>
        <w:tc>
          <w:tcPr>
            <w:tcW w:w="7083" w:type="dxa"/>
          </w:tcPr>
          <w:p w14:paraId="1CE99D9A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</w:tbl>
    <w:p w14:paraId="1985082C" w14:textId="77777777" w:rsidR="0011459A" w:rsidRPr="00A672E7" w:rsidRDefault="0011459A" w:rsidP="0011459A">
      <w:pPr>
        <w:ind w:right="198"/>
        <w:jc w:val="both"/>
        <w:rPr>
          <w:rFonts w:ascii="Tahoma" w:hAnsi="Tahoma" w:cs="Tahoma"/>
          <w:sz w:val="24"/>
          <w:szCs w:val="24"/>
          <w:lang w:val="mk-MK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7016"/>
      </w:tblGrid>
      <w:tr w:rsidR="0011459A" w14:paraId="22C1EC1B" w14:textId="77777777" w:rsidTr="00CF7040">
        <w:tc>
          <w:tcPr>
            <w:tcW w:w="2624" w:type="dxa"/>
          </w:tcPr>
          <w:p w14:paraId="1F97393B" w14:textId="77777777" w:rsidR="0011459A" w:rsidRPr="00CF7040" w:rsidRDefault="0011459A" w:rsidP="00CF7040">
            <w:pPr>
              <w:ind w:right="198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mk-MK"/>
              </w:rPr>
              <w:t xml:space="preserve">Афилијација употребена во трудот </w:t>
            </w:r>
          </w:p>
        </w:tc>
        <w:tc>
          <w:tcPr>
            <w:tcW w:w="7016" w:type="dxa"/>
          </w:tcPr>
          <w:p w14:paraId="077B5D96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  <w:tr w:rsidR="0011459A" w:rsidRPr="007E0AD8" w14:paraId="5D17610B" w14:textId="77777777" w:rsidTr="00CF7040">
        <w:tc>
          <w:tcPr>
            <w:tcW w:w="2624" w:type="dxa"/>
          </w:tcPr>
          <w:p w14:paraId="048B8C86" w14:textId="77777777" w:rsidR="0011459A" w:rsidRPr="00CF7040" w:rsidRDefault="0011459A" w:rsidP="00CF7040">
            <w:pPr>
              <w:ind w:right="198"/>
              <w:rPr>
                <w:sz w:val="24"/>
                <w:szCs w:val="24"/>
                <w:lang w:val="mk-MK"/>
              </w:rPr>
            </w:pPr>
            <w:r w:rsidRPr="00CF7040">
              <w:rPr>
                <w:sz w:val="24"/>
                <w:szCs w:val="24"/>
                <w:lang w:val="ru-RU"/>
              </w:rPr>
              <w:t>Репозиториум на научни и уметнички трудови на УКИМ</w:t>
            </w:r>
            <w:r w:rsidRPr="00CF7040">
              <w:rPr>
                <w:sz w:val="24"/>
                <w:szCs w:val="24"/>
                <w:lang w:val="mk-MK"/>
              </w:rPr>
              <w:t xml:space="preserve"> (линк)</w:t>
            </w:r>
          </w:p>
        </w:tc>
        <w:tc>
          <w:tcPr>
            <w:tcW w:w="7016" w:type="dxa"/>
          </w:tcPr>
          <w:p w14:paraId="789A9371" w14:textId="77777777" w:rsidR="0011459A" w:rsidRPr="00CF7040" w:rsidRDefault="0011459A" w:rsidP="00CF7040">
            <w:pPr>
              <w:ind w:right="198"/>
              <w:jc w:val="both"/>
              <w:rPr>
                <w:sz w:val="24"/>
                <w:szCs w:val="24"/>
                <w:lang w:val="mk-MK"/>
              </w:rPr>
            </w:pPr>
          </w:p>
        </w:tc>
      </w:tr>
    </w:tbl>
    <w:p w14:paraId="64F2BABC" w14:textId="77777777" w:rsidR="0011459A" w:rsidRDefault="0011459A" w:rsidP="0011459A">
      <w:pPr>
        <w:ind w:right="198"/>
        <w:rPr>
          <w:sz w:val="22"/>
          <w:szCs w:val="22"/>
          <w:lang w:val="mk-MK"/>
        </w:rPr>
      </w:pPr>
    </w:p>
    <w:p w14:paraId="4EF2B309" w14:textId="77777777" w:rsidR="009D0793" w:rsidRDefault="009D0793" w:rsidP="00A87A00">
      <w:pPr>
        <w:ind w:left="3600" w:right="198" w:firstLine="720"/>
        <w:jc w:val="both"/>
        <w:rPr>
          <w:sz w:val="22"/>
          <w:szCs w:val="22"/>
          <w:lang w:val="mk-MK"/>
        </w:rPr>
      </w:pPr>
    </w:p>
    <w:p w14:paraId="065808DE" w14:textId="77777777" w:rsidR="00BA4A87" w:rsidRDefault="00BA4A87" w:rsidP="0011459A">
      <w:pPr>
        <w:ind w:left="3600" w:right="198" w:firstLine="720"/>
        <w:jc w:val="center"/>
        <w:rPr>
          <w:sz w:val="22"/>
          <w:szCs w:val="22"/>
          <w:lang w:val="mk-MK"/>
        </w:rPr>
      </w:pPr>
    </w:p>
    <w:p w14:paraId="3F80F2F3" w14:textId="77777777" w:rsidR="00BA4A87" w:rsidRDefault="00BA4A87" w:rsidP="0011459A">
      <w:pPr>
        <w:ind w:left="3600" w:right="198" w:firstLine="720"/>
        <w:jc w:val="center"/>
        <w:rPr>
          <w:sz w:val="22"/>
          <w:szCs w:val="22"/>
          <w:lang w:val="mk-MK"/>
        </w:rPr>
      </w:pPr>
    </w:p>
    <w:p w14:paraId="4FCB39F5" w14:textId="77777777" w:rsidR="0011459A" w:rsidRPr="00E42DCC" w:rsidRDefault="0011459A" w:rsidP="0011459A">
      <w:pPr>
        <w:ind w:left="3600" w:right="198" w:firstLine="720"/>
        <w:jc w:val="center"/>
        <w:rPr>
          <w:sz w:val="22"/>
          <w:szCs w:val="22"/>
          <w:lang w:val="mk-MK"/>
        </w:rPr>
      </w:pPr>
      <w:r w:rsidRPr="00E42DCC">
        <w:rPr>
          <w:sz w:val="22"/>
          <w:szCs w:val="22"/>
          <w:lang w:val="mk-MK"/>
        </w:rPr>
        <w:t xml:space="preserve">Подносител </w:t>
      </w:r>
    </w:p>
    <w:p w14:paraId="427B561A" w14:textId="77777777" w:rsidR="0011459A" w:rsidRDefault="0011459A" w:rsidP="0011459A">
      <w:pPr>
        <w:ind w:right="198"/>
        <w:jc w:val="right"/>
        <w:rPr>
          <w:sz w:val="22"/>
          <w:szCs w:val="22"/>
          <w:lang w:val="mk-MK"/>
        </w:rPr>
      </w:pPr>
    </w:p>
    <w:p w14:paraId="10A30515" w14:textId="77777777" w:rsidR="0011459A" w:rsidRPr="00731177" w:rsidRDefault="0011459A" w:rsidP="0011459A">
      <w:pPr>
        <w:ind w:right="198"/>
        <w:rPr>
          <w:sz w:val="22"/>
          <w:szCs w:val="22"/>
          <w:lang w:val="ru-RU"/>
        </w:rPr>
      </w:pPr>
      <w:r w:rsidRPr="00E42DCC">
        <w:rPr>
          <w:sz w:val="22"/>
          <w:szCs w:val="22"/>
          <w:lang w:val="mk-MK"/>
        </w:rPr>
        <w:t>Датум:</w:t>
      </w:r>
      <w:r w:rsidRPr="00C75D75">
        <w:rPr>
          <w:sz w:val="22"/>
          <w:szCs w:val="22"/>
          <w:lang w:val="ru-RU"/>
        </w:rPr>
        <w:t>________</w:t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 w:rsidRPr="00E42DCC">
        <w:rPr>
          <w:sz w:val="22"/>
          <w:szCs w:val="22"/>
          <w:lang w:val="mk-MK"/>
        </w:rPr>
        <w:t>Проф.</w:t>
      </w:r>
      <w:r>
        <w:rPr>
          <w:sz w:val="22"/>
          <w:szCs w:val="22"/>
          <w:lang w:val="mk-MK"/>
        </w:rPr>
        <w:t xml:space="preserve"> </w:t>
      </w:r>
      <w:r w:rsidRPr="00E42DCC">
        <w:rPr>
          <w:sz w:val="22"/>
          <w:szCs w:val="22"/>
          <w:lang w:val="mk-MK"/>
        </w:rPr>
        <w:t xml:space="preserve">д-р </w:t>
      </w:r>
      <w:r>
        <w:rPr>
          <w:sz w:val="22"/>
          <w:szCs w:val="22"/>
          <w:lang w:val="ru-RU"/>
        </w:rPr>
        <w:t>_______________________</w:t>
      </w:r>
    </w:p>
    <w:p w14:paraId="59069DBE" w14:textId="77777777" w:rsidR="0011459A" w:rsidRPr="00731177" w:rsidRDefault="0011459A" w:rsidP="0011459A">
      <w:pPr>
        <w:ind w:right="198"/>
        <w:jc w:val="center"/>
        <w:rPr>
          <w:sz w:val="22"/>
          <w:szCs w:val="22"/>
          <w:lang w:val="ru-RU"/>
        </w:rPr>
      </w:pPr>
      <w:r w:rsidRPr="00C75D75">
        <w:rPr>
          <w:sz w:val="22"/>
          <w:szCs w:val="22"/>
          <w:lang w:val="ru-RU"/>
        </w:rPr>
        <w:t xml:space="preserve">                                                                   </w:t>
      </w:r>
    </w:p>
    <w:p w14:paraId="6DDE54D1" w14:textId="77777777" w:rsidR="00F6357E" w:rsidRPr="001F7A80" w:rsidRDefault="00F6357E" w:rsidP="0011459A">
      <w:pPr>
        <w:tabs>
          <w:tab w:val="left" w:pos="1985"/>
        </w:tabs>
        <w:ind w:right="141"/>
        <w:jc w:val="both"/>
        <w:rPr>
          <w:rFonts w:ascii="SkolaSerifCnOffc" w:hAnsi="SkolaSerifCnOffc" w:cs="Tahoma"/>
          <w:b/>
          <w:sz w:val="22"/>
          <w:szCs w:val="22"/>
          <w:lang w:val="mk-MK"/>
        </w:rPr>
      </w:pPr>
    </w:p>
    <w:sectPr w:rsidR="00F6357E" w:rsidRPr="001F7A80" w:rsidSect="0048219E">
      <w:headerReference w:type="default" r:id="rId10"/>
      <w:footerReference w:type="default" r:id="rId11"/>
      <w:headerReference w:type="first" r:id="rId12"/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86E3EE" w14:textId="77777777" w:rsidR="003967D6" w:rsidRDefault="003967D6">
      <w:r>
        <w:separator/>
      </w:r>
    </w:p>
  </w:endnote>
  <w:endnote w:type="continuationSeparator" w:id="0">
    <w:p w14:paraId="39F20918" w14:textId="77777777" w:rsidR="003967D6" w:rsidRDefault="0039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Makedonski Tajms"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kolaSerifCnOffc">
    <w:altName w:val="Calibri"/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Macedonian Cupertino"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9B18E" w14:textId="3A2109E8" w:rsidR="00E32AB7" w:rsidRDefault="00E32AB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3B9F">
      <w:rPr>
        <w:noProof/>
      </w:rPr>
      <w:t>1</w:t>
    </w:r>
    <w:r>
      <w:rPr>
        <w:noProof/>
      </w:rPr>
      <w:fldChar w:fldCharType="end"/>
    </w:r>
  </w:p>
  <w:p w14:paraId="1C6D79D1" w14:textId="77777777" w:rsidR="00E32AB7" w:rsidRDefault="00E32A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B0208" w14:textId="77777777" w:rsidR="003967D6" w:rsidRDefault="003967D6">
      <w:r>
        <w:separator/>
      </w:r>
    </w:p>
  </w:footnote>
  <w:footnote w:type="continuationSeparator" w:id="0">
    <w:p w14:paraId="06E955C0" w14:textId="77777777" w:rsidR="003967D6" w:rsidRDefault="003967D6">
      <w:r>
        <w:continuationSeparator/>
      </w:r>
    </w:p>
  </w:footnote>
  <w:footnote w:id="1">
    <w:p w14:paraId="01559163" w14:textId="77777777" w:rsidR="0011459A" w:rsidRPr="00B53A1B" w:rsidRDefault="0011459A" w:rsidP="0011459A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 w:rsidRPr="00C75D75">
        <w:rPr>
          <w:lang w:val="ru-RU"/>
        </w:rPr>
        <w:t xml:space="preserve"> </w:t>
      </w:r>
      <w:r>
        <w:rPr>
          <w:lang w:val="mk-MK"/>
        </w:rPr>
        <w:t>О</w:t>
      </w:r>
      <w:r w:rsidRPr="00B53A1B">
        <w:rPr>
          <w:lang w:val="mk-MK"/>
        </w:rPr>
        <w:t>бразец 1 се п</w:t>
      </w:r>
      <w:r>
        <w:rPr>
          <w:lang w:val="mk-MK"/>
        </w:rPr>
        <w:t>однесува за секој пријавен труд.</w:t>
      </w:r>
    </w:p>
  </w:footnote>
  <w:footnote w:id="2">
    <w:p w14:paraId="4AB72C2D" w14:textId="77777777" w:rsidR="0011459A" w:rsidRPr="00877471" w:rsidRDefault="0011459A" w:rsidP="0011459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77471">
        <w:t xml:space="preserve">Harvard </w:t>
      </w:r>
      <w:r>
        <w:t>r</w:t>
      </w:r>
      <w:r w:rsidRPr="00877471">
        <w:t xml:space="preserve">eference structure and example: </w:t>
      </w:r>
      <w:r w:rsidRPr="00877471">
        <w:rPr>
          <w:bCs/>
        </w:rPr>
        <w:t>Author Surname, Initials.</w:t>
      </w:r>
      <w:r w:rsidRPr="00877471">
        <w:t xml:space="preserve"> (Publication Year) 'Article title', Newspaper/Magazine Name, Day Month Published, Page(s). Available at: URL or DOI (Accessed: date)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74" w:type="dxa"/>
      <w:tblLook w:val="01E0" w:firstRow="1" w:lastRow="1" w:firstColumn="1" w:lastColumn="1" w:noHBand="0" w:noVBand="0"/>
    </w:tblPr>
    <w:tblGrid>
      <w:gridCol w:w="1330"/>
      <w:gridCol w:w="4320"/>
      <w:gridCol w:w="3924"/>
    </w:tblGrid>
    <w:tr w:rsidR="00502BFD" w:rsidRPr="00AA54D7" w14:paraId="031AD031" w14:textId="77777777">
      <w:trPr>
        <w:trHeight w:val="75"/>
      </w:trPr>
      <w:tc>
        <w:tcPr>
          <w:tcW w:w="1278" w:type="dxa"/>
          <w:vMerge w:val="restart"/>
        </w:tcPr>
        <w:p w14:paraId="1F6710E8" w14:textId="15347B0B" w:rsidR="00502BFD" w:rsidRPr="00AA54D7" w:rsidRDefault="00D23BCD" w:rsidP="00502BFD">
          <w:pPr>
            <w:pStyle w:val="Header"/>
            <w:rPr>
              <w:lang w:val="mk-MK"/>
            </w:rPr>
          </w:pPr>
          <w:r>
            <w:rPr>
              <w:rFonts w:ascii="SkolaSerifCnOffc" w:hAnsi="SkolaSerifCnOffc"/>
              <w:noProof/>
            </w:rPr>
            <w:drawing>
              <wp:inline distT="0" distB="0" distL="0" distR="0" wp14:anchorId="03C7248B" wp14:editId="36FCA436">
                <wp:extent cx="707390" cy="8667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</w:tcPr>
        <w:p w14:paraId="50005578" w14:textId="77777777" w:rsidR="00502BFD" w:rsidRPr="007624DB" w:rsidRDefault="00502BFD" w:rsidP="00502BFD">
          <w:pPr>
            <w:pStyle w:val="Header"/>
            <w:rPr>
              <w:rFonts w:ascii="SkolaSerifCnOffc" w:hAnsi="SkolaSerifCnOffc"/>
              <w:lang w:val="mk-MK"/>
            </w:rPr>
          </w:pPr>
        </w:p>
      </w:tc>
      <w:tc>
        <w:tcPr>
          <w:tcW w:w="3976" w:type="dxa"/>
        </w:tcPr>
        <w:p w14:paraId="37DBB77C" w14:textId="4F64D7A1" w:rsidR="00502BFD" w:rsidRPr="007624DB" w:rsidRDefault="004C7A57" w:rsidP="00644A3F">
          <w:pPr>
            <w:pStyle w:val="Header"/>
            <w:rPr>
              <w:rFonts w:ascii="SkolaSerifCnOffc" w:hAnsi="SkolaSerifCnOffc"/>
              <w:b/>
              <w:lang w:val="mk-MK"/>
            </w:rPr>
          </w:pPr>
          <w:r w:rsidRPr="007624DB">
            <w:rPr>
              <w:rFonts w:ascii="SkolaSerifCnOffc" w:hAnsi="SkolaSerifCnOffc"/>
              <w:b/>
              <w:lang w:val="mk-MK"/>
            </w:rPr>
            <w:t xml:space="preserve">                 </w:t>
          </w:r>
        </w:p>
      </w:tc>
    </w:tr>
    <w:tr w:rsidR="00502BFD" w:rsidRPr="00AA54D7" w14:paraId="1A90EA6D" w14:textId="77777777">
      <w:trPr>
        <w:trHeight w:val="75"/>
      </w:trPr>
      <w:tc>
        <w:tcPr>
          <w:tcW w:w="1278" w:type="dxa"/>
          <w:vMerge/>
        </w:tcPr>
        <w:p w14:paraId="36B1877F" w14:textId="77777777" w:rsidR="00502BFD" w:rsidRPr="00AA54D7" w:rsidRDefault="00502BFD" w:rsidP="00502BFD">
          <w:pPr>
            <w:pStyle w:val="Header"/>
            <w:rPr>
              <w:lang w:val="mk-MK"/>
            </w:rPr>
          </w:pPr>
        </w:p>
      </w:tc>
      <w:tc>
        <w:tcPr>
          <w:tcW w:w="4320" w:type="dxa"/>
        </w:tcPr>
        <w:p w14:paraId="53A7E69C" w14:textId="77777777" w:rsidR="00502BFD" w:rsidRPr="007624DB" w:rsidRDefault="00502BFD" w:rsidP="00502BFD">
          <w:pPr>
            <w:pStyle w:val="Header"/>
            <w:rPr>
              <w:rFonts w:ascii="SkolaSerifCnOffc" w:hAnsi="SkolaSerifCnOffc"/>
              <w:b/>
              <w:lang w:val="mk-MK"/>
            </w:rPr>
          </w:pPr>
          <w:r w:rsidRPr="007624DB">
            <w:rPr>
              <w:rFonts w:ascii="SkolaSerifCnOffc" w:hAnsi="SkolaSerifCnOffc"/>
              <w:b/>
              <w:lang w:val="mk-MK"/>
            </w:rPr>
            <w:t>Универзитет „Св. Кирил и Mетодиј“</w:t>
          </w:r>
          <w:r w:rsidR="00E32AB7">
            <w:rPr>
              <w:rFonts w:ascii="SkolaSerifCnOffc" w:hAnsi="SkolaSerifCnOffc"/>
              <w:b/>
              <w:lang w:val="mk-MK"/>
            </w:rPr>
            <w:t xml:space="preserve"> во</w:t>
          </w:r>
          <w:r w:rsidRPr="007624DB">
            <w:rPr>
              <w:rFonts w:ascii="SkolaSerifCnOffc" w:hAnsi="SkolaSerifCnOffc"/>
              <w:b/>
              <w:lang w:val="mk-MK"/>
            </w:rPr>
            <w:t xml:space="preserve"> Скопје</w:t>
          </w:r>
        </w:p>
        <w:p w14:paraId="6B46C67C" w14:textId="77777777" w:rsidR="00502BFD" w:rsidRPr="007624DB" w:rsidRDefault="00502BFD" w:rsidP="00502BFD">
          <w:pPr>
            <w:pStyle w:val="Header"/>
            <w:rPr>
              <w:rFonts w:ascii="SkolaSerifCnOffc" w:hAnsi="SkolaSerifCnOffc"/>
              <w:b/>
            </w:rPr>
          </w:pPr>
          <w:r w:rsidRPr="007624DB">
            <w:rPr>
              <w:rFonts w:ascii="SkolaSerifCnOffc" w:hAnsi="SkolaSerifCnOffc"/>
              <w:b/>
            </w:rPr>
            <w:t xml:space="preserve">Ss. Cyril and </w:t>
          </w:r>
          <w:smartTag w:uri="urn:schemas-microsoft-com:office:smarttags" w:element="PlaceName">
            <w:r w:rsidRPr="007624DB">
              <w:rPr>
                <w:rFonts w:ascii="SkolaSerifCnOffc" w:hAnsi="SkolaSerifCnOffc"/>
                <w:b/>
              </w:rPr>
              <w:t>Methodius</w:t>
            </w:r>
          </w:smartTag>
          <w:r w:rsidRPr="007624DB">
            <w:rPr>
              <w:rFonts w:ascii="SkolaSerifCnOffc" w:hAnsi="SkolaSerifCnOffc"/>
              <w:b/>
            </w:rPr>
            <w:t xml:space="preserve"> </w:t>
          </w:r>
          <w:smartTag w:uri="urn:schemas-microsoft-com:office:smarttags" w:element="PlaceType">
            <w:r w:rsidRPr="007624DB">
              <w:rPr>
                <w:rFonts w:ascii="SkolaSerifCnOffc" w:hAnsi="SkolaSerifCnOffc"/>
                <w:b/>
              </w:rPr>
              <w:t>University</w:t>
            </w:r>
          </w:smartTag>
          <w:r w:rsidRPr="007624DB">
            <w:rPr>
              <w:rFonts w:ascii="SkolaSerifCnOffc" w:hAnsi="SkolaSerifCnOffc"/>
              <w:b/>
            </w:rPr>
            <w:t xml:space="preserve"> in </w:t>
          </w:r>
          <w:smartTag w:uri="urn:schemas-microsoft-com:office:smarttags" w:element="place">
            <w:smartTag w:uri="urn:schemas-microsoft-com:office:smarttags" w:element="City">
              <w:r w:rsidRPr="007624DB">
                <w:rPr>
                  <w:rFonts w:ascii="SkolaSerifCnOffc" w:hAnsi="SkolaSerifCnOffc"/>
                  <w:b/>
                </w:rPr>
                <w:t>Skopje</w:t>
              </w:r>
            </w:smartTag>
          </w:smartTag>
        </w:p>
      </w:tc>
      <w:tc>
        <w:tcPr>
          <w:tcW w:w="3976" w:type="dxa"/>
        </w:tcPr>
        <w:tbl>
          <w:tblPr>
            <w:tblW w:w="0" w:type="auto"/>
            <w:tblLook w:val="01E0" w:firstRow="1" w:lastRow="1" w:firstColumn="1" w:lastColumn="1" w:noHBand="0" w:noVBand="0"/>
          </w:tblPr>
          <w:tblGrid>
            <w:gridCol w:w="1710"/>
            <w:gridCol w:w="1710"/>
          </w:tblGrid>
          <w:tr w:rsidR="00502BFD" w:rsidRPr="007624DB" w14:paraId="4A24E88E" w14:textId="77777777">
            <w:tc>
              <w:tcPr>
                <w:tcW w:w="1710" w:type="dxa"/>
              </w:tcPr>
              <w:p w14:paraId="15397EC2" w14:textId="4B7502ED" w:rsidR="00502BFD" w:rsidRPr="007624DB" w:rsidRDefault="00A27F19" w:rsidP="00A27F19">
                <w:pPr>
                  <w:pStyle w:val="Header"/>
                  <w:tabs>
                    <w:tab w:val="clear" w:pos="4320"/>
                    <w:tab w:val="clear" w:pos="8640"/>
                    <w:tab w:val="left" w:pos="939"/>
                  </w:tabs>
                  <w:ind w:left="514" w:right="9"/>
                  <w:jc w:val="center"/>
                  <w:rPr>
                    <w:rFonts w:ascii="SkolaSerifCnOffc" w:hAnsi="SkolaSerifCnOffc"/>
                    <w:lang w:val="mk-MK"/>
                  </w:rPr>
                </w:pPr>
                <w:r>
                  <w:rPr>
                    <w:rFonts w:ascii="SkolaSerifCnOffc" w:hAnsi="SkolaSerifCnOffc"/>
                    <w:b/>
                    <w:lang w:val="mk-MK"/>
                  </w:rPr>
                  <w:t xml:space="preserve">  Конкурс</w:t>
                </w:r>
              </w:p>
            </w:tc>
            <w:tc>
              <w:tcPr>
                <w:tcW w:w="1710" w:type="dxa"/>
              </w:tcPr>
              <w:p w14:paraId="59C087C1" w14:textId="77777777" w:rsidR="00502BFD" w:rsidRPr="007624DB" w:rsidRDefault="00502BFD" w:rsidP="00AA54D7">
                <w:pPr>
                  <w:pStyle w:val="Header"/>
                  <w:tabs>
                    <w:tab w:val="clear" w:pos="4320"/>
                    <w:tab w:val="clear" w:pos="8640"/>
                  </w:tabs>
                  <w:ind w:right="283"/>
                  <w:rPr>
                    <w:rFonts w:ascii="SkolaSerifCnOffc" w:hAnsi="SkolaSerifCnOffc"/>
                  </w:rPr>
                </w:pPr>
              </w:p>
            </w:tc>
          </w:tr>
          <w:tr w:rsidR="00502BFD" w:rsidRPr="007624DB" w14:paraId="4426A03D" w14:textId="77777777">
            <w:tc>
              <w:tcPr>
                <w:tcW w:w="1710" w:type="dxa"/>
              </w:tcPr>
              <w:p w14:paraId="04FA6994" w14:textId="77777777" w:rsidR="00502BFD" w:rsidRPr="007624DB" w:rsidRDefault="00502BFD" w:rsidP="00C91200">
                <w:pPr>
                  <w:pStyle w:val="Header"/>
                  <w:tabs>
                    <w:tab w:val="clear" w:pos="4320"/>
                    <w:tab w:val="clear" w:pos="8640"/>
                  </w:tabs>
                  <w:ind w:left="514" w:right="9"/>
                  <w:jc w:val="center"/>
                  <w:rPr>
                    <w:rFonts w:ascii="SkolaSerifCnOffc" w:hAnsi="SkolaSerifCnOffc"/>
                    <w:lang w:val="mk-MK"/>
                  </w:rPr>
                </w:pPr>
                <w:r w:rsidRPr="007624DB">
                  <w:rPr>
                    <w:rFonts w:ascii="SkolaSerifCnOffc" w:hAnsi="SkolaSerifCnOffc"/>
                    <w:lang w:val="mk-MK"/>
                  </w:rPr>
                  <w:t>Страна:</w:t>
                </w:r>
              </w:p>
            </w:tc>
            <w:tc>
              <w:tcPr>
                <w:tcW w:w="1710" w:type="dxa"/>
              </w:tcPr>
              <w:p w14:paraId="15B10C04" w14:textId="19817F2D" w:rsidR="00502BFD" w:rsidRPr="007624DB" w:rsidRDefault="00502BFD" w:rsidP="00AA54D7">
                <w:pPr>
                  <w:pStyle w:val="Header"/>
                  <w:tabs>
                    <w:tab w:val="clear" w:pos="4320"/>
                    <w:tab w:val="clear" w:pos="8640"/>
                  </w:tabs>
                  <w:ind w:right="283"/>
                  <w:rPr>
                    <w:rFonts w:ascii="SkolaSerifCnOffc" w:hAnsi="SkolaSerifCnOffc"/>
                    <w:lang w:val="mk-MK"/>
                  </w:rPr>
                </w:pPr>
                <w:r w:rsidRPr="007624DB">
                  <w:rPr>
                    <w:rStyle w:val="PageNumber"/>
                    <w:rFonts w:ascii="SkolaSerifCnOffc" w:hAnsi="SkolaSerifCnOffc"/>
                  </w:rPr>
                  <w:fldChar w:fldCharType="begin"/>
                </w:r>
                <w:r w:rsidRPr="007624DB">
                  <w:rPr>
                    <w:rStyle w:val="PageNumber"/>
                    <w:rFonts w:ascii="SkolaSerifCnOffc" w:hAnsi="SkolaSerifCnOffc"/>
                  </w:rPr>
                  <w:instrText xml:space="preserve"> PAGE </w:instrText>
                </w:r>
                <w:r w:rsidRPr="007624DB">
                  <w:rPr>
                    <w:rStyle w:val="PageNumber"/>
                    <w:rFonts w:ascii="SkolaSerifCnOffc" w:hAnsi="SkolaSerifCnOffc"/>
                  </w:rPr>
                  <w:fldChar w:fldCharType="separate"/>
                </w:r>
                <w:r w:rsidR="00D33B9F">
                  <w:rPr>
                    <w:rStyle w:val="PageNumber"/>
                    <w:rFonts w:ascii="SkolaSerifCnOffc" w:hAnsi="SkolaSerifCnOffc"/>
                    <w:noProof/>
                  </w:rPr>
                  <w:t>1</w:t>
                </w:r>
                <w:r w:rsidRPr="007624DB">
                  <w:rPr>
                    <w:rStyle w:val="PageNumber"/>
                    <w:rFonts w:ascii="SkolaSerifCnOffc" w:hAnsi="SkolaSerifCnOffc"/>
                  </w:rPr>
                  <w:fldChar w:fldCharType="end"/>
                </w:r>
                <w:r w:rsidRPr="007624DB">
                  <w:rPr>
                    <w:rStyle w:val="PageNumber"/>
                    <w:rFonts w:ascii="SkolaSerifCnOffc" w:hAnsi="SkolaSerifCnOffc"/>
                    <w:lang w:val="mk-MK"/>
                  </w:rPr>
                  <w:t xml:space="preserve"> од </w:t>
                </w:r>
                <w:r w:rsidRPr="007624DB">
                  <w:rPr>
                    <w:rStyle w:val="PageNumber"/>
                    <w:rFonts w:ascii="SkolaSerifCnOffc" w:hAnsi="SkolaSerifCnOffc"/>
                  </w:rPr>
                  <w:fldChar w:fldCharType="begin"/>
                </w:r>
                <w:r w:rsidRPr="007624DB">
                  <w:rPr>
                    <w:rStyle w:val="PageNumber"/>
                    <w:rFonts w:ascii="SkolaSerifCnOffc" w:hAnsi="SkolaSerifCnOffc"/>
                  </w:rPr>
                  <w:instrText xml:space="preserve"> NUMPAGES </w:instrText>
                </w:r>
                <w:r w:rsidRPr="007624DB">
                  <w:rPr>
                    <w:rStyle w:val="PageNumber"/>
                    <w:rFonts w:ascii="SkolaSerifCnOffc" w:hAnsi="SkolaSerifCnOffc"/>
                  </w:rPr>
                  <w:fldChar w:fldCharType="separate"/>
                </w:r>
                <w:r w:rsidR="00D33B9F">
                  <w:rPr>
                    <w:rStyle w:val="PageNumber"/>
                    <w:rFonts w:ascii="SkolaSerifCnOffc" w:hAnsi="SkolaSerifCnOffc"/>
                    <w:noProof/>
                  </w:rPr>
                  <w:t>2</w:t>
                </w:r>
                <w:r w:rsidRPr="007624DB">
                  <w:rPr>
                    <w:rStyle w:val="PageNumber"/>
                    <w:rFonts w:ascii="SkolaSerifCnOffc" w:hAnsi="SkolaSerifCnOffc"/>
                  </w:rPr>
                  <w:fldChar w:fldCharType="end"/>
                </w:r>
              </w:p>
            </w:tc>
          </w:tr>
        </w:tbl>
        <w:p w14:paraId="18DE1323" w14:textId="77777777" w:rsidR="00502BFD" w:rsidRPr="007624DB" w:rsidRDefault="00502BFD" w:rsidP="00AA54D7">
          <w:pPr>
            <w:pStyle w:val="Header"/>
            <w:tabs>
              <w:tab w:val="clear" w:pos="4320"/>
              <w:tab w:val="clear" w:pos="8640"/>
            </w:tabs>
            <w:ind w:right="283"/>
            <w:rPr>
              <w:rFonts w:ascii="SkolaSerifCnOffc" w:hAnsi="SkolaSerifCnOffc"/>
              <w:lang w:val="mk-MK"/>
            </w:rPr>
          </w:pPr>
        </w:p>
      </w:tc>
    </w:tr>
    <w:tr w:rsidR="00502BFD" w:rsidRPr="00AA54D7" w14:paraId="4AA2D031" w14:textId="77777777">
      <w:trPr>
        <w:trHeight w:val="75"/>
      </w:trPr>
      <w:tc>
        <w:tcPr>
          <w:tcW w:w="1278" w:type="dxa"/>
          <w:vMerge/>
        </w:tcPr>
        <w:p w14:paraId="447E20BA" w14:textId="77777777" w:rsidR="00502BFD" w:rsidRPr="00AA54D7" w:rsidRDefault="00502BFD" w:rsidP="00502BFD">
          <w:pPr>
            <w:pStyle w:val="Header"/>
            <w:rPr>
              <w:lang w:val="mk-MK"/>
            </w:rPr>
          </w:pPr>
        </w:p>
      </w:tc>
      <w:tc>
        <w:tcPr>
          <w:tcW w:w="8296" w:type="dxa"/>
          <w:gridSpan w:val="2"/>
        </w:tcPr>
        <w:p w14:paraId="35BA6433" w14:textId="2D56B9A1" w:rsidR="00502BFD" w:rsidRPr="007624DB" w:rsidRDefault="00D23BCD" w:rsidP="00502BFD">
          <w:pPr>
            <w:pStyle w:val="Header"/>
            <w:rPr>
              <w:rFonts w:ascii="SkolaSerifCnOffc" w:hAnsi="SkolaSerifCnOffc"/>
              <w:lang w:val="mk-MK"/>
            </w:rPr>
          </w:pPr>
          <w:r w:rsidRPr="007624DB">
            <w:rPr>
              <w:rFonts w:ascii="SkolaSerifCnOffc" w:hAnsi="SkolaSerifCnOffc"/>
              <w:noProof/>
            </w:rPr>
            <mc:AlternateContent>
              <mc:Choice Requires="wpc">
                <w:drawing>
                  <wp:inline distT="0" distB="0" distL="0" distR="0" wp14:anchorId="09D188DE" wp14:editId="663F8178">
                    <wp:extent cx="5029200" cy="342900"/>
                    <wp:effectExtent l="19050" t="0" r="19050" b="0"/>
                    <wp:docPr id="29" name="Canvas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>
                            <a:ln>
                              <a:noFill/>
                            </a:ln>
                          </wpc:whole>
                          <wps:wsp>
                            <wps:cNvPr id="1324927442" name="Line 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114300"/>
                                <a:ext cx="50292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13776827" name="Line 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554" y="267159"/>
                                <a:ext cx="4800092" cy="689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CCEC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c:wpc>
                      </a:graphicData>
                    </a:graphic>
                  </wp:inline>
                </w:drawing>
              </mc:Choice>
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group w14:anchorId="74720814" id="Canvas 1" o:spid="_x0000_s1026" editas="canvas" style="width:396pt;height:27pt;mso-position-horizontal-relative:char;mso-position-vertical-relative:line" coordsize="50292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50292;height:3429;visibility:visible;mso-wrap-style:square">
                      <v:fill o:detectmouseclick="t"/>
                      <v:path o:connecttype="none"/>
                    </v:shape>
                    <v:line id="Line 31" o:spid="_x0000_s1028" style="position:absolute;visibility:visible;mso-wrap-style:square" from="0,1143" to="50292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" strokeweight="2.25pt"/>
                    <v:line id="Line 32" o:spid="_x0000_s1029" style="position:absolute;visibility:visible;mso-wrap-style:square" from="1145,2671" to="49146,2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" strokecolor="#ccecff" strokeweight="2.25pt"/>
                    <w10:anchorlock/>
                  </v:group>
                </w:pict>
              </mc:Fallback>
            </mc:AlternateContent>
          </w:r>
        </w:p>
      </w:tc>
    </w:tr>
  </w:tbl>
  <w:p w14:paraId="6319D592" w14:textId="43725EC4" w:rsidR="00BF1323" w:rsidRDefault="00D23BCD">
    <w:pPr>
      <w:pStyle w:val="Header"/>
      <w:tabs>
        <w:tab w:val="clear" w:pos="4320"/>
        <w:tab w:val="clear" w:pos="8640"/>
        <w:tab w:val="left" w:pos="73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25E43" wp14:editId="70FA0A84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943600" cy="0"/>
              <wp:effectExtent l="0" t="0" r="0" b="0"/>
              <wp:wrapNone/>
              <wp:docPr id="107663022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38100" cmpd="dbl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D45B185" id="Line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" stroked="f" strokeweight="3pt">
              <v:stroke linestyle="thin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B78B4" w14:textId="0172D9FA" w:rsidR="00BF1323" w:rsidRDefault="00D23BCD">
    <w:pPr>
      <w:pStyle w:val="Header"/>
      <w:tabs>
        <w:tab w:val="left" w:pos="5670"/>
      </w:tabs>
      <w:jc w:val="right"/>
      <w:rPr>
        <w:rFonts w:ascii="MAC C Times" w:hAnsi="MAC C Times"/>
        <w:b/>
        <w:sz w:val="28"/>
      </w:rPr>
    </w:pPr>
    <w:r>
      <w:rPr>
        <w:rFonts w:ascii="MAC C Times" w:hAnsi="MAC C Times"/>
        <w:b/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A56EBC2" wp14:editId="206FF0BA">
              <wp:simplePos x="0" y="0"/>
              <wp:positionH relativeFrom="column">
                <wp:posOffset>8255</wp:posOffset>
              </wp:positionH>
              <wp:positionV relativeFrom="paragraph">
                <wp:posOffset>-2540</wp:posOffset>
              </wp:positionV>
              <wp:extent cx="1461770" cy="471805"/>
              <wp:effectExtent l="0" t="0" r="0" b="0"/>
              <wp:wrapNone/>
              <wp:docPr id="1999557060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61770" cy="471805"/>
                        <a:chOff x="1431" y="724"/>
                        <a:chExt cx="2302" cy="743"/>
                      </a:xfrm>
                    </wpg:grpSpPr>
                    <wps:wsp>
                      <wps:cNvPr id="133754971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1431" y="724"/>
                          <a:ext cx="2302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0190B" w14:textId="77777777" w:rsidR="00BF1323" w:rsidRDefault="00BF1323">
                            <w:pPr>
                              <w:pStyle w:val="Heading6"/>
                              <w:spacing w:before="120"/>
                              <w:rPr>
                                <w:rFonts w:ascii="Macedonian Cupertino" w:hAnsi="Macedonian Cupertin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cedonian Cupertino" w:hAnsi="Macedonian Cupertino"/>
                                <w:sz w:val="28"/>
                                <w:szCs w:val="28"/>
                              </w:rPr>
                              <w:t>CIRKO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4586771" name="Oval 7"/>
                      <wps:cNvSpPr>
                        <a:spLocks noChangeArrowheads="1"/>
                      </wps:cNvSpPr>
                      <wps:spPr bwMode="auto">
                        <a:xfrm>
                          <a:off x="1512" y="724"/>
                          <a:ext cx="2202" cy="743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A56EBC2" id="Group 5" o:spid="_x0000_s1026" style="position:absolute;left:0;text-align:left;margin-left:.65pt;margin-top:-.2pt;width:115.1pt;height:37.15pt;z-index:251657216" coordorigin="1431,724" coordsize="2302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1431;top:724;width:2302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" filled="f" stroked="f">
                <v:stroke dashstyle="1 1"/>
                <v:textbox>
                  <w:txbxContent>
                    <w:p w14:paraId="1280190B" w14:textId="77777777" w:rsidR="00BF1323" w:rsidRDefault="00BF1323">
                      <w:pPr>
                        <w:pStyle w:val="Heading6"/>
                        <w:spacing w:before="120"/>
                        <w:rPr>
                          <w:rFonts w:ascii="Macedonian Cupertino" w:hAnsi="Macedonian Cupertino"/>
                          <w:sz w:val="28"/>
                          <w:szCs w:val="28"/>
                        </w:rPr>
                      </w:pPr>
                      <w:r>
                        <w:rPr>
                          <w:rFonts w:ascii="Macedonian Cupertino" w:hAnsi="Macedonian Cupertino"/>
                          <w:sz w:val="28"/>
                          <w:szCs w:val="28"/>
                        </w:rPr>
                        <w:t>CIRKO</w:t>
                      </w:r>
                    </w:p>
                  </w:txbxContent>
                </v:textbox>
              </v:shape>
              <v:oval id="Oval 7" o:spid="_x0000_s1028" style="position:absolute;left:1512;top:724;width:2202;height: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" filled="f" strokeweight="2pt"/>
            </v:group>
          </w:pict>
        </mc:Fallback>
      </mc:AlternateContent>
    </w:r>
    <w:r w:rsidR="00BF1323">
      <w:rPr>
        <w:rFonts w:ascii="MAC C Times" w:hAnsi="MAC C Times"/>
        <w:b/>
        <w:noProof/>
        <w:sz w:val="28"/>
      </w:rPr>
      <w:t>Sistem za menaxment na kvalitetot</w:t>
    </w:r>
  </w:p>
  <w:p w14:paraId="66029470" w14:textId="77777777" w:rsidR="00BF1323" w:rsidRDefault="00BF1323">
    <w:pPr>
      <w:pStyle w:val="Header"/>
      <w:tabs>
        <w:tab w:val="clear" w:pos="4320"/>
        <w:tab w:val="clear" w:pos="8640"/>
        <w:tab w:val="left" w:pos="7371"/>
      </w:tabs>
      <w:rPr>
        <w:rFonts w:ascii="MAC C Times" w:hAnsi="MAC C Times"/>
      </w:rPr>
    </w:pPr>
    <w:r>
      <w:rPr>
        <w:rFonts w:ascii="MAC C Times" w:hAnsi="MAC C Times"/>
      </w:rPr>
      <w:tab/>
    </w:r>
  </w:p>
  <w:p w14:paraId="0C05810E" w14:textId="77777777" w:rsidR="00BF1323" w:rsidRDefault="00BF1323">
    <w:pPr>
      <w:pStyle w:val="Header"/>
      <w:tabs>
        <w:tab w:val="clear" w:pos="4320"/>
        <w:tab w:val="clear" w:pos="8640"/>
        <w:tab w:val="left" w:pos="7371"/>
      </w:tabs>
      <w:rPr>
        <w:rFonts w:ascii="MAC C Times" w:hAnsi="MAC C Times"/>
      </w:rPr>
    </w:pPr>
  </w:p>
  <w:p w14:paraId="4A34ACEF" w14:textId="2BFD1A54" w:rsidR="00BF1323" w:rsidRDefault="00D23BCD">
    <w:pPr>
      <w:pStyle w:val="Header"/>
      <w:tabs>
        <w:tab w:val="clear" w:pos="4320"/>
        <w:tab w:val="clear" w:pos="8640"/>
        <w:tab w:val="left" w:pos="7371"/>
      </w:tabs>
    </w:pPr>
    <w:r>
      <w:rPr>
        <w:rFonts w:ascii="MAC C Times" w:hAnsi="MAC C Times"/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39F4CE4" wp14:editId="59B265ED">
              <wp:simplePos x="0" y="0"/>
              <wp:positionH relativeFrom="column">
                <wp:posOffset>-19685</wp:posOffset>
              </wp:positionH>
              <wp:positionV relativeFrom="paragraph">
                <wp:posOffset>15240</wp:posOffset>
              </wp:positionV>
              <wp:extent cx="5977255" cy="0"/>
              <wp:effectExtent l="0" t="0" r="0" b="0"/>
              <wp:wrapTopAndBottom/>
              <wp:docPr id="762395249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772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208DC4D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5pt,1.2pt" to="469.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" o:allowincell="f">
              <w10:wrap type="topAndBotto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42FA9"/>
    <w:multiLevelType w:val="hybridMultilevel"/>
    <w:tmpl w:val="59A2ED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C57E5"/>
    <w:multiLevelType w:val="hybridMultilevel"/>
    <w:tmpl w:val="7B2A5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8955871"/>
    <w:multiLevelType w:val="hybridMultilevel"/>
    <w:tmpl w:val="6F5A67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0C08ED"/>
    <w:multiLevelType w:val="hybridMultilevel"/>
    <w:tmpl w:val="28F0DD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C70BF1"/>
    <w:multiLevelType w:val="hybridMultilevel"/>
    <w:tmpl w:val="1AD6CD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547"/>
    <w:rsid w:val="00004362"/>
    <w:rsid w:val="00006291"/>
    <w:rsid w:val="000079A0"/>
    <w:rsid w:val="00007CEC"/>
    <w:rsid w:val="00011C25"/>
    <w:rsid w:val="00013635"/>
    <w:rsid w:val="00013764"/>
    <w:rsid w:val="00013F7B"/>
    <w:rsid w:val="00014B84"/>
    <w:rsid w:val="00016184"/>
    <w:rsid w:val="0001634B"/>
    <w:rsid w:val="000164D3"/>
    <w:rsid w:val="000171A6"/>
    <w:rsid w:val="000212A4"/>
    <w:rsid w:val="00021A79"/>
    <w:rsid w:val="00023AEB"/>
    <w:rsid w:val="00025B88"/>
    <w:rsid w:val="00025DF0"/>
    <w:rsid w:val="00031F10"/>
    <w:rsid w:val="00032248"/>
    <w:rsid w:val="0003471F"/>
    <w:rsid w:val="00035B60"/>
    <w:rsid w:val="0004110F"/>
    <w:rsid w:val="000415D2"/>
    <w:rsid w:val="00042344"/>
    <w:rsid w:val="000447C7"/>
    <w:rsid w:val="000448E2"/>
    <w:rsid w:val="00044C37"/>
    <w:rsid w:val="00046432"/>
    <w:rsid w:val="00046A17"/>
    <w:rsid w:val="000503FF"/>
    <w:rsid w:val="000574F5"/>
    <w:rsid w:val="00061884"/>
    <w:rsid w:val="00063D37"/>
    <w:rsid w:val="00065A1A"/>
    <w:rsid w:val="00067E9C"/>
    <w:rsid w:val="00071029"/>
    <w:rsid w:val="00073576"/>
    <w:rsid w:val="00074E13"/>
    <w:rsid w:val="0007673C"/>
    <w:rsid w:val="00076944"/>
    <w:rsid w:val="00076954"/>
    <w:rsid w:val="00081621"/>
    <w:rsid w:val="00082042"/>
    <w:rsid w:val="00083285"/>
    <w:rsid w:val="000839B7"/>
    <w:rsid w:val="0008488E"/>
    <w:rsid w:val="00084DFA"/>
    <w:rsid w:val="000921E0"/>
    <w:rsid w:val="0009415C"/>
    <w:rsid w:val="00096AF9"/>
    <w:rsid w:val="00096DA5"/>
    <w:rsid w:val="000972E9"/>
    <w:rsid w:val="000A277A"/>
    <w:rsid w:val="000A5057"/>
    <w:rsid w:val="000A6D6C"/>
    <w:rsid w:val="000A731A"/>
    <w:rsid w:val="000B4295"/>
    <w:rsid w:val="000B42C5"/>
    <w:rsid w:val="000B46B5"/>
    <w:rsid w:val="000C0AA4"/>
    <w:rsid w:val="000C7025"/>
    <w:rsid w:val="000D019A"/>
    <w:rsid w:val="000D3716"/>
    <w:rsid w:val="000D779E"/>
    <w:rsid w:val="000E24FC"/>
    <w:rsid w:val="000F0989"/>
    <w:rsid w:val="000F2E22"/>
    <w:rsid w:val="000F7DA4"/>
    <w:rsid w:val="00100048"/>
    <w:rsid w:val="0010324E"/>
    <w:rsid w:val="001066EB"/>
    <w:rsid w:val="00112144"/>
    <w:rsid w:val="0011264A"/>
    <w:rsid w:val="0011459A"/>
    <w:rsid w:val="00115EAF"/>
    <w:rsid w:val="00116214"/>
    <w:rsid w:val="001202BB"/>
    <w:rsid w:val="001214CC"/>
    <w:rsid w:val="00121F80"/>
    <w:rsid w:val="00133840"/>
    <w:rsid w:val="00136F55"/>
    <w:rsid w:val="001404A3"/>
    <w:rsid w:val="00157484"/>
    <w:rsid w:val="00157792"/>
    <w:rsid w:val="00157D5C"/>
    <w:rsid w:val="001606BD"/>
    <w:rsid w:val="00161398"/>
    <w:rsid w:val="00163FFA"/>
    <w:rsid w:val="00165667"/>
    <w:rsid w:val="00166510"/>
    <w:rsid w:val="00166D65"/>
    <w:rsid w:val="0017132D"/>
    <w:rsid w:val="0017223C"/>
    <w:rsid w:val="00174AF3"/>
    <w:rsid w:val="00175C4B"/>
    <w:rsid w:val="00180D7F"/>
    <w:rsid w:val="00181608"/>
    <w:rsid w:val="00181883"/>
    <w:rsid w:val="00182E16"/>
    <w:rsid w:val="00182FAF"/>
    <w:rsid w:val="00183E11"/>
    <w:rsid w:val="0018602B"/>
    <w:rsid w:val="001918F7"/>
    <w:rsid w:val="0019238D"/>
    <w:rsid w:val="00193E09"/>
    <w:rsid w:val="0019674A"/>
    <w:rsid w:val="001A3106"/>
    <w:rsid w:val="001A46C2"/>
    <w:rsid w:val="001B215A"/>
    <w:rsid w:val="001B7167"/>
    <w:rsid w:val="001C0918"/>
    <w:rsid w:val="001C1CA4"/>
    <w:rsid w:val="001C21C7"/>
    <w:rsid w:val="001C55C1"/>
    <w:rsid w:val="001D0821"/>
    <w:rsid w:val="001D160C"/>
    <w:rsid w:val="001D53FF"/>
    <w:rsid w:val="001D6CF5"/>
    <w:rsid w:val="001E0BCC"/>
    <w:rsid w:val="001E0EF5"/>
    <w:rsid w:val="001E5476"/>
    <w:rsid w:val="001E5A10"/>
    <w:rsid w:val="001E7436"/>
    <w:rsid w:val="001E7BE0"/>
    <w:rsid w:val="001F057E"/>
    <w:rsid w:val="001F12EC"/>
    <w:rsid w:val="001F7A80"/>
    <w:rsid w:val="0020340E"/>
    <w:rsid w:val="00203897"/>
    <w:rsid w:val="00204C43"/>
    <w:rsid w:val="00207D9B"/>
    <w:rsid w:val="00210FA6"/>
    <w:rsid w:val="00213E4E"/>
    <w:rsid w:val="00214CB2"/>
    <w:rsid w:val="00222566"/>
    <w:rsid w:val="002231A9"/>
    <w:rsid w:val="00223FD8"/>
    <w:rsid w:val="002257E9"/>
    <w:rsid w:val="00225D05"/>
    <w:rsid w:val="00227AD6"/>
    <w:rsid w:val="0023015D"/>
    <w:rsid w:val="00231338"/>
    <w:rsid w:val="002331FA"/>
    <w:rsid w:val="00236484"/>
    <w:rsid w:val="002374F2"/>
    <w:rsid w:val="002375BA"/>
    <w:rsid w:val="00240685"/>
    <w:rsid w:val="002406AF"/>
    <w:rsid w:val="00241167"/>
    <w:rsid w:val="00241A1E"/>
    <w:rsid w:val="00241C06"/>
    <w:rsid w:val="002436EE"/>
    <w:rsid w:val="0024454F"/>
    <w:rsid w:val="00245A14"/>
    <w:rsid w:val="00246B42"/>
    <w:rsid w:val="002472E2"/>
    <w:rsid w:val="0024765E"/>
    <w:rsid w:val="002517D8"/>
    <w:rsid w:val="00251B9B"/>
    <w:rsid w:val="00253056"/>
    <w:rsid w:val="00255064"/>
    <w:rsid w:val="00255C94"/>
    <w:rsid w:val="00256B88"/>
    <w:rsid w:val="00260897"/>
    <w:rsid w:val="0026120F"/>
    <w:rsid w:val="00262AD5"/>
    <w:rsid w:val="002641F7"/>
    <w:rsid w:val="00265263"/>
    <w:rsid w:val="002703FE"/>
    <w:rsid w:val="002710DA"/>
    <w:rsid w:val="00273140"/>
    <w:rsid w:val="002743BE"/>
    <w:rsid w:val="00274EDE"/>
    <w:rsid w:val="00277541"/>
    <w:rsid w:val="00281585"/>
    <w:rsid w:val="0028334F"/>
    <w:rsid w:val="00285134"/>
    <w:rsid w:val="00292360"/>
    <w:rsid w:val="00294967"/>
    <w:rsid w:val="002A0620"/>
    <w:rsid w:val="002A0E8F"/>
    <w:rsid w:val="002A5479"/>
    <w:rsid w:val="002B2DCD"/>
    <w:rsid w:val="002B32B9"/>
    <w:rsid w:val="002B76A2"/>
    <w:rsid w:val="002C0BD1"/>
    <w:rsid w:val="002C18F1"/>
    <w:rsid w:val="002C3783"/>
    <w:rsid w:val="002C3A72"/>
    <w:rsid w:val="002C59E9"/>
    <w:rsid w:val="002D2EA3"/>
    <w:rsid w:val="002E1007"/>
    <w:rsid w:val="002E11D9"/>
    <w:rsid w:val="002E279E"/>
    <w:rsid w:val="002E639D"/>
    <w:rsid w:val="002F09C1"/>
    <w:rsid w:val="002F0F1E"/>
    <w:rsid w:val="002F2EEA"/>
    <w:rsid w:val="002F3BC8"/>
    <w:rsid w:val="002F7E97"/>
    <w:rsid w:val="003019E3"/>
    <w:rsid w:val="00301A9A"/>
    <w:rsid w:val="0030496E"/>
    <w:rsid w:val="00314F22"/>
    <w:rsid w:val="00317452"/>
    <w:rsid w:val="00317EAD"/>
    <w:rsid w:val="003234CF"/>
    <w:rsid w:val="00323536"/>
    <w:rsid w:val="003269DD"/>
    <w:rsid w:val="00326DF5"/>
    <w:rsid w:val="003310D2"/>
    <w:rsid w:val="003401F3"/>
    <w:rsid w:val="0034261E"/>
    <w:rsid w:val="003436BF"/>
    <w:rsid w:val="0034663B"/>
    <w:rsid w:val="00350F9E"/>
    <w:rsid w:val="00351895"/>
    <w:rsid w:val="00352B10"/>
    <w:rsid w:val="00354797"/>
    <w:rsid w:val="00360B3A"/>
    <w:rsid w:val="00364705"/>
    <w:rsid w:val="00366F55"/>
    <w:rsid w:val="0037042A"/>
    <w:rsid w:val="003707AD"/>
    <w:rsid w:val="00370ED5"/>
    <w:rsid w:val="003729B6"/>
    <w:rsid w:val="00372B21"/>
    <w:rsid w:val="00373321"/>
    <w:rsid w:val="00373627"/>
    <w:rsid w:val="00374831"/>
    <w:rsid w:val="00375818"/>
    <w:rsid w:val="0039192A"/>
    <w:rsid w:val="003967D6"/>
    <w:rsid w:val="00396A5B"/>
    <w:rsid w:val="003A2899"/>
    <w:rsid w:val="003A77C6"/>
    <w:rsid w:val="003B08EB"/>
    <w:rsid w:val="003B1575"/>
    <w:rsid w:val="003B6611"/>
    <w:rsid w:val="003B6E59"/>
    <w:rsid w:val="003C030F"/>
    <w:rsid w:val="003C1A87"/>
    <w:rsid w:val="003C1D3E"/>
    <w:rsid w:val="003C3072"/>
    <w:rsid w:val="003D2B01"/>
    <w:rsid w:val="003D388B"/>
    <w:rsid w:val="003D5E7A"/>
    <w:rsid w:val="003D76D5"/>
    <w:rsid w:val="003D7B28"/>
    <w:rsid w:val="003E1048"/>
    <w:rsid w:val="003E2041"/>
    <w:rsid w:val="003E28F6"/>
    <w:rsid w:val="003E298C"/>
    <w:rsid w:val="003F07E6"/>
    <w:rsid w:val="003F1EE5"/>
    <w:rsid w:val="003F2286"/>
    <w:rsid w:val="003F4B7F"/>
    <w:rsid w:val="003F4FD1"/>
    <w:rsid w:val="003F5238"/>
    <w:rsid w:val="003F56E3"/>
    <w:rsid w:val="00401280"/>
    <w:rsid w:val="00402747"/>
    <w:rsid w:val="0040683D"/>
    <w:rsid w:val="00410AFD"/>
    <w:rsid w:val="00411C12"/>
    <w:rsid w:val="00411F71"/>
    <w:rsid w:val="004123D7"/>
    <w:rsid w:val="00412C4C"/>
    <w:rsid w:val="0041378E"/>
    <w:rsid w:val="00413C08"/>
    <w:rsid w:val="00415EBE"/>
    <w:rsid w:val="00420EB5"/>
    <w:rsid w:val="004254A4"/>
    <w:rsid w:val="00425CC2"/>
    <w:rsid w:val="00427DC3"/>
    <w:rsid w:val="00430BE3"/>
    <w:rsid w:val="00434573"/>
    <w:rsid w:val="00434F98"/>
    <w:rsid w:val="004405BC"/>
    <w:rsid w:val="00441F37"/>
    <w:rsid w:val="00446027"/>
    <w:rsid w:val="00447B66"/>
    <w:rsid w:val="00450138"/>
    <w:rsid w:val="004519A6"/>
    <w:rsid w:val="00451B0C"/>
    <w:rsid w:val="00452169"/>
    <w:rsid w:val="00455266"/>
    <w:rsid w:val="00457A3D"/>
    <w:rsid w:val="00460F10"/>
    <w:rsid w:val="00461FB8"/>
    <w:rsid w:val="0046650E"/>
    <w:rsid w:val="00466B1F"/>
    <w:rsid w:val="00466B84"/>
    <w:rsid w:val="00467317"/>
    <w:rsid w:val="00471261"/>
    <w:rsid w:val="00473019"/>
    <w:rsid w:val="0047548E"/>
    <w:rsid w:val="00475A75"/>
    <w:rsid w:val="004776B0"/>
    <w:rsid w:val="0048123B"/>
    <w:rsid w:val="00481FA7"/>
    <w:rsid w:val="0048219E"/>
    <w:rsid w:val="004825DA"/>
    <w:rsid w:val="00483F51"/>
    <w:rsid w:val="00484F9B"/>
    <w:rsid w:val="00486E7E"/>
    <w:rsid w:val="00491410"/>
    <w:rsid w:val="00491BC3"/>
    <w:rsid w:val="00491C70"/>
    <w:rsid w:val="00497AE4"/>
    <w:rsid w:val="004A0916"/>
    <w:rsid w:val="004A0F82"/>
    <w:rsid w:val="004A2FFA"/>
    <w:rsid w:val="004A4569"/>
    <w:rsid w:val="004A5516"/>
    <w:rsid w:val="004A5DB8"/>
    <w:rsid w:val="004B3C8E"/>
    <w:rsid w:val="004B4338"/>
    <w:rsid w:val="004B6517"/>
    <w:rsid w:val="004B6C54"/>
    <w:rsid w:val="004C0A72"/>
    <w:rsid w:val="004C18A2"/>
    <w:rsid w:val="004C236B"/>
    <w:rsid w:val="004C270E"/>
    <w:rsid w:val="004C2740"/>
    <w:rsid w:val="004C7A57"/>
    <w:rsid w:val="004D15D2"/>
    <w:rsid w:val="004D4A2B"/>
    <w:rsid w:val="004D60E0"/>
    <w:rsid w:val="004E158F"/>
    <w:rsid w:val="004E17D3"/>
    <w:rsid w:val="004E4952"/>
    <w:rsid w:val="004E5F7E"/>
    <w:rsid w:val="004E6B94"/>
    <w:rsid w:val="004E7772"/>
    <w:rsid w:val="004F0CBA"/>
    <w:rsid w:val="004F0E5D"/>
    <w:rsid w:val="004F48C1"/>
    <w:rsid w:val="004F64FF"/>
    <w:rsid w:val="00500D00"/>
    <w:rsid w:val="00502BFD"/>
    <w:rsid w:val="00502CC8"/>
    <w:rsid w:val="00502D82"/>
    <w:rsid w:val="00505611"/>
    <w:rsid w:val="00510129"/>
    <w:rsid w:val="00510715"/>
    <w:rsid w:val="00513924"/>
    <w:rsid w:val="005143B6"/>
    <w:rsid w:val="005149BF"/>
    <w:rsid w:val="00515211"/>
    <w:rsid w:val="005178B2"/>
    <w:rsid w:val="00521DA9"/>
    <w:rsid w:val="0052253C"/>
    <w:rsid w:val="005257AE"/>
    <w:rsid w:val="00526048"/>
    <w:rsid w:val="005267D7"/>
    <w:rsid w:val="00527B33"/>
    <w:rsid w:val="005310A0"/>
    <w:rsid w:val="0053150E"/>
    <w:rsid w:val="005327B1"/>
    <w:rsid w:val="00536106"/>
    <w:rsid w:val="0054055B"/>
    <w:rsid w:val="0054098F"/>
    <w:rsid w:val="00554E32"/>
    <w:rsid w:val="00555695"/>
    <w:rsid w:val="0055639B"/>
    <w:rsid w:val="00556BEF"/>
    <w:rsid w:val="00557F8A"/>
    <w:rsid w:val="00561BE1"/>
    <w:rsid w:val="00561D52"/>
    <w:rsid w:val="005865D9"/>
    <w:rsid w:val="0058764B"/>
    <w:rsid w:val="0059043A"/>
    <w:rsid w:val="005919F3"/>
    <w:rsid w:val="00593F29"/>
    <w:rsid w:val="00594A83"/>
    <w:rsid w:val="00594C4D"/>
    <w:rsid w:val="00594DDC"/>
    <w:rsid w:val="005A0148"/>
    <w:rsid w:val="005A0C78"/>
    <w:rsid w:val="005A17B0"/>
    <w:rsid w:val="005A4673"/>
    <w:rsid w:val="005A52FF"/>
    <w:rsid w:val="005A659B"/>
    <w:rsid w:val="005B08F2"/>
    <w:rsid w:val="005B222F"/>
    <w:rsid w:val="005C1C26"/>
    <w:rsid w:val="005C1D89"/>
    <w:rsid w:val="005D2D14"/>
    <w:rsid w:val="005D3F8B"/>
    <w:rsid w:val="005E0144"/>
    <w:rsid w:val="005E40C8"/>
    <w:rsid w:val="005E5358"/>
    <w:rsid w:val="005F069A"/>
    <w:rsid w:val="005F4406"/>
    <w:rsid w:val="00603AAB"/>
    <w:rsid w:val="006056F4"/>
    <w:rsid w:val="0060579F"/>
    <w:rsid w:val="006058D4"/>
    <w:rsid w:val="00606639"/>
    <w:rsid w:val="00610439"/>
    <w:rsid w:val="00611B0C"/>
    <w:rsid w:val="00611D48"/>
    <w:rsid w:val="00616975"/>
    <w:rsid w:val="0061797F"/>
    <w:rsid w:val="00623617"/>
    <w:rsid w:val="00623A5B"/>
    <w:rsid w:val="00624C40"/>
    <w:rsid w:val="006277C0"/>
    <w:rsid w:val="00627DB0"/>
    <w:rsid w:val="00631493"/>
    <w:rsid w:val="006316CE"/>
    <w:rsid w:val="00634B8D"/>
    <w:rsid w:val="00636B6C"/>
    <w:rsid w:val="0064029D"/>
    <w:rsid w:val="00641E85"/>
    <w:rsid w:val="00644A3F"/>
    <w:rsid w:val="0064594B"/>
    <w:rsid w:val="00645E18"/>
    <w:rsid w:val="006472D2"/>
    <w:rsid w:val="006525FD"/>
    <w:rsid w:val="006532C0"/>
    <w:rsid w:val="00653B2C"/>
    <w:rsid w:val="00653FB1"/>
    <w:rsid w:val="00655A61"/>
    <w:rsid w:val="00662056"/>
    <w:rsid w:val="006735F8"/>
    <w:rsid w:val="00674716"/>
    <w:rsid w:val="00675006"/>
    <w:rsid w:val="00683709"/>
    <w:rsid w:val="00685F70"/>
    <w:rsid w:val="0068756A"/>
    <w:rsid w:val="00687AEB"/>
    <w:rsid w:val="00691C15"/>
    <w:rsid w:val="00693A97"/>
    <w:rsid w:val="006941E1"/>
    <w:rsid w:val="0069590C"/>
    <w:rsid w:val="0069603C"/>
    <w:rsid w:val="00697E20"/>
    <w:rsid w:val="006A1BCA"/>
    <w:rsid w:val="006A5DBD"/>
    <w:rsid w:val="006A63B0"/>
    <w:rsid w:val="006A66EC"/>
    <w:rsid w:val="006A784B"/>
    <w:rsid w:val="006B0462"/>
    <w:rsid w:val="006B055D"/>
    <w:rsid w:val="006B1CCC"/>
    <w:rsid w:val="006B68B3"/>
    <w:rsid w:val="006B7DBF"/>
    <w:rsid w:val="006B7E24"/>
    <w:rsid w:val="006C370D"/>
    <w:rsid w:val="006C77A4"/>
    <w:rsid w:val="006E0285"/>
    <w:rsid w:val="006E79C8"/>
    <w:rsid w:val="006F3168"/>
    <w:rsid w:val="006F6AA9"/>
    <w:rsid w:val="006F7067"/>
    <w:rsid w:val="0070081B"/>
    <w:rsid w:val="00702D67"/>
    <w:rsid w:val="00703707"/>
    <w:rsid w:val="007043EA"/>
    <w:rsid w:val="00710017"/>
    <w:rsid w:val="00711BDC"/>
    <w:rsid w:val="00711E26"/>
    <w:rsid w:val="00713E8A"/>
    <w:rsid w:val="0071656D"/>
    <w:rsid w:val="00716A24"/>
    <w:rsid w:val="007213B6"/>
    <w:rsid w:val="007238A9"/>
    <w:rsid w:val="00723BA2"/>
    <w:rsid w:val="00730B19"/>
    <w:rsid w:val="00731086"/>
    <w:rsid w:val="007342C5"/>
    <w:rsid w:val="0073699C"/>
    <w:rsid w:val="00737232"/>
    <w:rsid w:val="0074346E"/>
    <w:rsid w:val="007460BF"/>
    <w:rsid w:val="00746D0D"/>
    <w:rsid w:val="00754E93"/>
    <w:rsid w:val="00756A3F"/>
    <w:rsid w:val="007572D7"/>
    <w:rsid w:val="007577C5"/>
    <w:rsid w:val="00757A46"/>
    <w:rsid w:val="007624DB"/>
    <w:rsid w:val="00762A8E"/>
    <w:rsid w:val="007633A5"/>
    <w:rsid w:val="007635CE"/>
    <w:rsid w:val="007652CA"/>
    <w:rsid w:val="00765483"/>
    <w:rsid w:val="00771692"/>
    <w:rsid w:val="00774C7A"/>
    <w:rsid w:val="00780B42"/>
    <w:rsid w:val="00781518"/>
    <w:rsid w:val="007817EB"/>
    <w:rsid w:val="007819E0"/>
    <w:rsid w:val="007820C8"/>
    <w:rsid w:val="007845F8"/>
    <w:rsid w:val="00786699"/>
    <w:rsid w:val="007879FB"/>
    <w:rsid w:val="007927D3"/>
    <w:rsid w:val="007A28C7"/>
    <w:rsid w:val="007A3308"/>
    <w:rsid w:val="007A4680"/>
    <w:rsid w:val="007A4CE3"/>
    <w:rsid w:val="007A77AB"/>
    <w:rsid w:val="007B40F0"/>
    <w:rsid w:val="007B70BF"/>
    <w:rsid w:val="007C4403"/>
    <w:rsid w:val="007C4FEE"/>
    <w:rsid w:val="007C6294"/>
    <w:rsid w:val="007C7BFD"/>
    <w:rsid w:val="007D0547"/>
    <w:rsid w:val="007D2708"/>
    <w:rsid w:val="007D2C5A"/>
    <w:rsid w:val="007D3BA5"/>
    <w:rsid w:val="007D7419"/>
    <w:rsid w:val="007D799F"/>
    <w:rsid w:val="007E0AD8"/>
    <w:rsid w:val="007E11B5"/>
    <w:rsid w:val="007E2640"/>
    <w:rsid w:val="007E2A5C"/>
    <w:rsid w:val="007E3B81"/>
    <w:rsid w:val="007E6836"/>
    <w:rsid w:val="007F1426"/>
    <w:rsid w:val="007F2C9D"/>
    <w:rsid w:val="007F4817"/>
    <w:rsid w:val="007F4C79"/>
    <w:rsid w:val="007F688C"/>
    <w:rsid w:val="007F7B20"/>
    <w:rsid w:val="00804C30"/>
    <w:rsid w:val="00805133"/>
    <w:rsid w:val="00805E93"/>
    <w:rsid w:val="0080699D"/>
    <w:rsid w:val="00806C21"/>
    <w:rsid w:val="008100B2"/>
    <w:rsid w:val="00811AC5"/>
    <w:rsid w:val="008147D0"/>
    <w:rsid w:val="00817106"/>
    <w:rsid w:val="00821C7D"/>
    <w:rsid w:val="00821D70"/>
    <w:rsid w:val="00824167"/>
    <w:rsid w:val="008307F1"/>
    <w:rsid w:val="008374C7"/>
    <w:rsid w:val="00850057"/>
    <w:rsid w:val="008506B2"/>
    <w:rsid w:val="00852922"/>
    <w:rsid w:val="00854903"/>
    <w:rsid w:val="00855938"/>
    <w:rsid w:val="00855DF8"/>
    <w:rsid w:val="0086025C"/>
    <w:rsid w:val="00860D2C"/>
    <w:rsid w:val="0086256D"/>
    <w:rsid w:val="00863124"/>
    <w:rsid w:val="00867FD0"/>
    <w:rsid w:val="00870F6C"/>
    <w:rsid w:val="00871952"/>
    <w:rsid w:val="00872078"/>
    <w:rsid w:val="0087340C"/>
    <w:rsid w:val="0087606A"/>
    <w:rsid w:val="0087719D"/>
    <w:rsid w:val="008826FB"/>
    <w:rsid w:val="0088584F"/>
    <w:rsid w:val="00887650"/>
    <w:rsid w:val="00894F65"/>
    <w:rsid w:val="0089521D"/>
    <w:rsid w:val="00895331"/>
    <w:rsid w:val="008953BE"/>
    <w:rsid w:val="008A1D20"/>
    <w:rsid w:val="008A3DB0"/>
    <w:rsid w:val="008A596A"/>
    <w:rsid w:val="008A5D04"/>
    <w:rsid w:val="008A6939"/>
    <w:rsid w:val="008B79C6"/>
    <w:rsid w:val="008B7E4C"/>
    <w:rsid w:val="008C0C91"/>
    <w:rsid w:val="008C2247"/>
    <w:rsid w:val="008C244D"/>
    <w:rsid w:val="008C35E6"/>
    <w:rsid w:val="008E04FF"/>
    <w:rsid w:val="008E3DE5"/>
    <w:rsid w:val="008E4984"/>
    <w:rsid w:val="008F22F9"/>
    <w:rsid w:val="008F2510"/>
    <w:rsid w:val="008F6023"/>
    <w:rsid w:val="008F7920"/>
    <w:rsid w:val="008F7A72"/>
    <w:rsid w:val="00900244"/>
    <w:rsid w:val="009046AB"/>
    <w:rsid w:val="00904AB8"/>
    <w:rsid w:val="009051AA"/>
    <w:rsid w:val="00905625"/>
    <w:rsid w:val="00907C4C"/>
    <w:rsid w:val="0091342E"/>
    <w:rsid w:val="00913442"/>
    <w:rsid w:val="009166E1"/>
    <w:rsid w:val="00922DD8"/>
    <w:rsid w:val="0092345E"/>
    <w:rsid w:val="009313F8"/>
    <w:rsid w:val="009322B5"/>
    <w:rsid w:val="00932777"/>
    <w:rsid w:val="00933386"/>
    <w:rsid w:val="00933507"/>
    <w:rsid w:val="009352DA"/>
    <w:rsid w:val="0093614E"/>
    <w:rsid w:val="00937413"/>
    <w:rsid w:val="00940E68"/>
    <w:rsid w:val="00941BFD"/>
    <w:rsid w:val="00943D5B"/>
    <w:rsid w:val="009479A6"/>
    <w:rsid w:val="0095113E"/>
    <w:rsid w:val="009562AE"/>
    <w:rsid w:val="009572B9"/>
    <w:rsid w:val="009617FA"/>
    <w:rsid w:val="009621BF"/>
    <w:rsid w:val="009625D0"/>
    <w:rsid w:val="00965349"/>
    <w:rsid w:val="00967A2C"/>
    <w:rsid w:val="009749B7"/>
    <w:rsid w:val="00981882"/>
    <w:rsid w:val="00982F18"/>
    <w:rsid w:val="00983740"/>
    <w:rsid w:val="00985FC3"/>
    <w:rsid w:val="0098658A"/>
    <w:rsid w:val="00991E84"/>
    <w:rsid w:val="00992C37"/>
    <w:rsid w:val="00993C51"/>
    <w:rsid w:val="00994FF7"/>
    <w:rsid w:val="0099535C"/>
    <w:rsid w:val="00995A2C"/>
    <w:rsid w:val="009973EB"/>
    <w:rsid w:val="009A13C7"/>
    <w:rsid w:val="009A1CC8"/>
    <w:rsid w:val="009A1F74"/>
    <w:rsid w:val="009A2C42"/>
    <w:rsid w:val="009A3A50"/>
    <w:rsid w:val="009A536F"/>
    <w:rsid w:val="009A6CBC"/>
    <w:rsid w:val="009A7435"/>
    <w:rsid w:val="009B705F"/>
    <w:rsid w:val="009C25EB"/>
    <w:rsid w:val="009C2638"/>
    <w:rsid w:val="009C26C5"/>
    <w:rsid w:val="009C3D30"/>
    <w:rsid w:val="009C534A"/>
    <w:rsid w:val="009C5A87"/>
    <w:rsid w:val="009C6B90"/>
    <w:rsid w:val="009C7934"/>
    <w:rsid w:val="009D0793"/>
    <w:rsid w:val="009D5859"/>
    <w:rsid w:val="009D704E"/>
    <w:rsid w:val="009E459B"/>
    <w:rsid w:val="009F00E1"/>
    <w:rsid w:val="009F1EC3"/>
    <w:rsid w:val="009F399B"/>
    <w:rsid w:val="009F477A"/>
    <w:rsid w:val="009F4AA0"/>
    <w:rsid w:val="009F6A73"/>
    <w:rsid w:val="009F7A50"/>
    <w:rsid w:val="00A000C6"/>
    <w:rsid w:val="00A002D6"/>
    <w:rsid w:val="00A014CB"/>
    <w:rsid w:val="00A0188F"/>
    <w:rsid w:val="00A020A6"/>
    <w:rsid w:val="00A030EF"/>
    <w:rsid w:val="00A11DDA"/>
    <w:rsid w:val="00A123F1"/>
    <w:rsid w:val="00A137EB"/>
    <w:rsid w:val="00A13FCC"/>
    <w:rsid w:val="00A145B6"/>
    <w:rsid w:val="00A1686E"/>
    <w:rsid w:val="00A175B6"/>
    <w:rsid w:val="00A203DB"/>
    <w:rsid w:val="00A20872"/>
    <w:rsid w:val="00A20DBB"/>
    <w:rsid w:val="00A23039"/>
    <w:rsid w:val="00A2433C"/>
    <w:rsid w:val="00A24407"/>
    <w:rsid w:val="00A24C1D"/>
    <w:rsid w:val="00A255A4"/>
    <w:rsid w:val="00A25BFC"/>
    <w:rsid w:val="00A27CEA"/>
    <w:rsid w:val="00A27F19"/>
    <w:rsid w:val="00A30B07"/>
    <w:rsid w:val="00A30DB9"/>
    <w:rsid w:val="00A31432"/>
    <w:rsid w:val="00A31B41"/>
    <w:rsid w:val="00A32148"/>
    <w:rsid w:val="00A32980"/>
    <w:rsid w:val="00A3603C"/>
    <w:rsid w:val="00A3639A"/>
    <w:rsid w:val="00A3691B"/>
    <w:rsid w:val="00A401A5"/>
    <w:rsid w:val="00A40FA6"/>
    <w:rsid w:val="00A4213E"/>
    <w:rsid w:val="00A447F2"/>
    <w:rsid w:val="00A4792C"/>
    <w:rsid w:val="00A47B2B"/>
    <w:rsid w:val="00A5042E"/>
    <w:rsid w:val="00A53814"/>
    <w:rsid w:val="00A555CF"/>
    <w:rsid w:val="00A60F3D"/>
    <w:rsid w:val="00A6161D"/>
    <w:rsid w:val="00A6687E"/>
    <w:rsid w:val="00A67AAB"/>
    <w:rsid w:val="00A82521"/>
    <w:rsid w:val="00A82828"/>
    <w:rsid w:val="00A83EA4"/>
    <w:rsid w:val="00A84AA0"/>
    <w:rsid w:val="00A84D80"/>
    <w:rsid w:val="00A85202"/>
    <w:rsid w:val="00A86CE9"/>
    <w:rsid w:val="00A87A00"/>
    <w:rsid w:val="00A906C9"/>
    <w:rsid w:val="00A96FA5"/>
    <w:rsid w:val="00A97548"/>
    <w:rsid w:val="00AA0D57"/>
    <w:rsid w:val="00AA15B1"/>
    <w:rsid w:val="00AA5339"/>
    <w:rsid w:val="00AA54D7"/>
    <w:rsid w:val="00AB3A61"/>
    <w:rsid w:val="00AB64A1"/>
    <w:rsid w:val="00AC0705"/>
    <w:rsid w:val="00AC1C80"/>
    <w:rsid w:val="00AD0025"/>
    <w:rsid w:val="00AD2C43"/>
    <w:rsid w:val="00AD35B6"/>
    <w:rsid w:val="00AD6D81"/>
    <w:rsid w:val="00AE0692"/>
    <w:rsid w:val="00AE248F"/>
    <w:rsid w:val="00AE2958"/>
    <w:rsid w:val="00AE64E3"/>
    <w:rsid w:val="00AE78D7"/>
    <w:rsid w:val="00AF0B27"/>
    <w:rsid w:val="00AF1274"/>
    <w:rsid w:val="00AF2988"/>
    <w:rsid w:val="00AF3590"/>
    <w:rsid w:val="00AF4A05"/>
    <w:rsid w:val="00AF6C3A"/>
    <w:rsid w:val="00B030F9"/>
    <w:rsid w:val="00B04965"/>
    <w:rsid w:val="00B04B01"/>
    <w:rsid w:val="00B055BF"/>
    <w:rsid w:val="00B06DCA"/>
    <w:rsid w:val="00B07128"/>
    <w:rsid w:val="00B1365C"/>
    <w:rsid w:val="00B15007"/>
    <w:rsid w:val="00B209B0"/>
    <w:rsid w:val="00B22491"/>
    <w:rsid w:val="00B22A66"/>
    <w:rsid w:val="00B23CD1"/>
    <w:rsid w:val="00B33452"/>
    <w:rsid w:val="00B33B66"/>
    <w:rsid w:val="00B42C42"/>
    <w:rsid w:val="00B44023"/>
    <w:rsid w:val="00B445F7"/>
    <w:rsid w:val="00B465D5"/>
    <w:rsid w:val="00B5269E"/>
    <w:rsid w:val="00B52B49"/>
    <w:rsid w:val="00B5325C"/>
    <w:rsid w:val="00B5412F"/>
    <w:rsid w:val="00B5448F"/>
    <w:rsid w:val="00B548EE"/>
    <w:rsid w:val="00B5498E"/>
    <w:rsid w:val="00B5655A"/>
    <w:rsid w:val="00B614F9"/>
    <w:rsid w:val="00B61647"/>
    <w:rsid w:val="00B636B8"/>
    <w:rsid w:val="00B63F07"/>
    <w:rsid w:val="00B64268"/>
    <w:rsid w:val="00B651C3"/>
    <w:rsid w:val="00B65893"/>
    <w:rsid w:val="00B67A40"/>
    <w:rsid w:val="00B712D5"/>
    <w:rsid w:val="00B72255"/>
    <w:rsid w:val="00B73B88"/>
    <w:rsid w:val="00B771D8"/>
    <w:rsid w:val="00B866E1"/>
    <w:rsid w:val="00B867C7"/>
    <w:rsid w:val="00B87537"/>
    <w:rsid w:val="00B87B89"/>
    <w:rsid w:val="00B9133C"/>
    <w:rsid w:val="00B91FD5"/>
    <w:rsid w:val="00B931F6"/>
    <w:rsid w:val="00B9409A"/>
    <w:rsid w:val="00BA1184"/>
    <w:rsid w:val="00BA1372"/>
    <w:rsid w:val="00BA1539"/>
    <w:rsid w:val="00BA21AA"/>
    <w:rsid w:val="00BA412C"/>
    <w:rsid w:val="00BA4A87"/>
    <w:rsid w:val="00BA5DDD"/>
    <w:rsid w:val="00BA71B2"/>
    <w:rsid w:val="00BA76FD"/>
    <w:rsid w:val="00BB4A4C"/>
    <w:rsid w:val="00BB6E21"/>
    <w:rsid w:val="00BB734C"/>
    <w:rsid w:val="00BB7694"/>
    <w:rsid w:val="00BC05C8"/>
    <w:rsid w:val="00BC1BC7"/>
    <w:rsid w:val="00BC36F8"/>
    <w:rsid w:val="00BD064D"/>
    <w:rsid w:val="00BD12ED"/>
    <w:rsid w:val="00BD1BDA"/>
    <w:rsid w:val="00BD2E80"/>
    <w:rsid w:val="00BD68E9"/>
    <w:rsid w:val="00BD744D"/>
    <w:rsid w:val="00BE20C1"/>
    <w:rsid w:val="00BE2611"/>
    <w:rsid w:val="00BE284E"/>
    <w:rsid w:val="00BE5EF3"/>
    <w:rsid w:val="00BF1323"/>
    <w:rsid w:val="00BF46F2"/>
    <w:rsid w:val="00C00389"/>
    <w:rsid w:val="00C0099A"/>
    <w:rsid w:val="00C00B63"/>
    <w:rsid w:val="00C016FB"/>
    <w:rsid w:val="00C01C74"/>
    <w:rsid w:val="00C0583B"/>
    <w:rsid w:val="00C06612"/>
    <w:rsid w:val="00C0741C"/>
    <w:rsid w:val="00C077C1"/>
    <w:rsid w:val="00C120B9"/>
    <w:rsid w:val="00C12FFF"/>
    <w:rsid w:val="00C15115"/>
    <w:rsid w:val="00C1720E"/>
    <w:rsid w:val="00C17278"/>
    <w:rsid w:val="00C240B5"/>
    <w:rsid w:val="00C319F5"/>
    <w:rsid w:val="00C343BE"/>
    <w:rsid w:val="00C35E70"/>
    <w:rsid w:val="00C37C36"/>
    <w:rsid w:val="00C41551"/>
    <w:rsid w:val="00C419FB"/>
    <w:rsid w:val="00C41D7E"/>
    <w:rsid w:val="00C46A4E"/>
    <w:rsid w:val="00C527E0"/>
    <w:rsid w:val="00C5280C"/>
    <w:rsid w:val="00C546C1"/>
    <w:rsid w:val="00C5656D"/>
    <w:rsid w:val="00C56AA0"/>
    <w:rsid w:val="00C651C7"/>
    <w:rsid w:val="00C66193"/>
    <w:rsid w:val="00C777A8"/>
    <w:rsid w:val="00C91200"/>
    <w:rsid w:val="00C9311A"/>
    <w:rsid w:val="00C93219"/>
    <w:rsid w:val="00C93AA7"/>
    <w:rsid w:val="00C953D2"/>
    <w:rsid w:val="00C96E74"/>
    <w:rsid w:val="00C977C1"/>
    <w:rsid w:val="00CA0C32"/>
    <w:rsid w:val="00CA2761"/>
    <w:rsid w:val="00CA3FE6"/>
    <w:rsid w:val="00CA53FE"/>
    <w:rsid w:val="00CB1219"/>
    <w:rsid w:val="00CB3D81"/>
    <w:rsid w:val="00CB5151"/>
    <w:rsid w:val="00CC15A8"/>
    <w:rsid w:val="00CC3C6E"/>
    <w:rsid w:val="00CC75CD"/>
    <w:rsid w:val="00CD0C77"/>
    <w:rsid w:val="00CD5F04"/>
    <w:rsid w:val="00CD669A"/>
    <w:rsid w:val="00CE13F7"/>
    <w:rsid w:val="00CE27D1"/>
    <w:rsid w:val="00CE2F4A"/>
    <w:rsid w:val="00CE428C"/>
    <w:rsid w:val="00CE4E53"/>
    <w:rsid w:val="00CE5811"/>
    <w:rsid w:val="00CE62B5"/>
    <w:rsid w:val="00CE6568"/>
    <w:rsid w:val="00CF1322"/>
    <w:rsid w:val="00CF3E32"/>
    <w:rsid w:val="00CF7040"/>
    <w:rsid w:val="00CF754C"/>
    <w:rsid w:val="00D004F2"/>
    <w:rsid w:val="00D029C0"/>
    <w:rsid w:val="00D04DC4"/>
    <w:rsid w:val="00D05798"/>
    <w:rsid w:val="00D0764A"/>
    <w:rsid w:val="00D07EF8"/>
    <w:rsid w:val="00D12D44"/>
    <w:rsid w:val="00D15F22"/>
    <w:rsid w:val="00D17B8D"/>
    <w:rsid w:val="00D20D13"/>
    <w:rsid w:val="00D21013"/>
    <w:rsid w:val="00D2158F"/>
    <w:rsid w:val="00D22981"/>
    <w:rsid w:val="00D236E1"/>
    <w:rsid w:val="00D23BCD"/>
    <w:rsid w:val="00D23BD8"/>
    <w:rsid w:val="00D25050"/>
    <w:rsid w:val="00D25FF2"/>
    <w:rsid w:val="00D304B7"/>
    <w:rsid w:val="00D33B9F"/>
    <w:rsid w:val="00D34E59"/>
    <w:rsid w:val="00D36442"/>
    <w:rsid w:val="00D400C9"/>
    <w:rsid w:val="00D40D99"/>
    <w:rsid w:val="00D440E7"/>
    <w:rsid w:val="00D462E6"/>
    <w:rsid w:val="00D4737C"/>
    <w:rsid w:val="00D5191A"/>
    <w:rsid w:val="00D532E6"/>
    <w:rsid w:val="00D53AE4"/>
    <w:rsid w:val="00D55C9D"/>
    <w:rsid w:val="00D55FE1"/>
    <w:rsid w:val="00D601F9"/>
    <w:rsid w:val="00D607C6"/>
    <w:rsid w:val="00D60F13"/>
    <w:rsid w:val="00D624B4"/>
    <w:rsid w:val="00D70E8A"/>
    <w:rsid w:val="00D71658"/>
    <w:rsid w:val="00D7198F"/>
    <w:rsid w:val="00D7257D"/>
    <w:rsid w:val="00D75E5F"/>
    <w:rsid w:val="00D77AA1"/>
    <w:rsid w:val="00D77AC0"/>
    <w:rsid w:val="00D77C54"/>
    <w:rsid w:val="00D77D4C"/>
    <w:rsid w:val="00D817C4"/>
    <w:rsid w:val="00D836DE"/>
    <w:rsid w:val="00D84F8C"/>
    <w:rsid w:val="00D9160C"/>
    <w:rsid w:val="00D91F1C"/>
    <w:rsid w:val="00D97CB7"/>
    <w:rsid w:val="00DA1C6D"/>
    <w:rsid w:val="00DA2F09"/>
    <w:rsid w:val="00DA76D1"/>
    <w:rsid w:val="00DA78A5"/>
    <w:rsid w:val="00DB344B"/>
    <w:rsid w:val="00DB5CFC"/>
    <w:rsid w:val="00DB5FC5"/>
    <w:rsid w:val="00DB610F"/>
    <w:rsid w:val="00DB6577"/>
    <w:rsid w:val="00DB6E5E"/>
    <w:rsid w:val="00DB7B29"/>
    <w:rsid w:val="00DC1C24"/>
    <w:rsid w:val="00DC68F7"/>
    <w:rsid w:val="00DD0416"/>
    <w:rsid w:val="00DD1092"/>
    <w:rsid w:val="00DD1E0E"/>
    <w:rsid w:val="00DE1412"/>
    <w:rsid w:val="00DE2430"/>
    <w:rsid w:val="00DE2695"/>
    <w:rsid w:val="00DE3750"/>
    <w:rsid w:val="00DE6964"/>
    <w:rsid w:val="00DF2C08"/>
    <w:rsid w:val="00DF3B7D"/>
    <w:rsid w:val="00DF4202"/>
    <w:rsid w:val="00DF4BF4"/>
    <w:rsid w:val="00DF6B94"/>
    <w:rsid w:val="00E01168"/>
    <w:rsid w:val="00E016BF"/>
    <w:rsid w:val="00E01C54"/>
    <w:rsid w:val="00E05C76"/>
    <w:rsid w:val="00E1018D"/>
    <w:rsid w:val="00E10FE1"/>
    <w:rsid w:val="00E11357"/>
    <w:rsid w:val="00E11B24"/>
    <w:rsid w:val="00E149D8"/>
    <w:rsid w:val="00E14E75"/>
    <w:rsid w:val="00E25D1E"/>
    <w:rsid w:val="00E30039"/>
    <w:rsid w:val="00E317C2"/>
    <w:rsid w:val="00E31C3C"/>
    <w:rsid w:val="00E32AB7"/>
    <w:rsid w:val="00E32CFE"/>
    <w:rsid w:val="00E36E48"/>
    <w:rsid w:val="00E37201"/>
    <w:rsid w:val="00E3780B"/>
    <w:rsid w:val="00E465FF"/>
    <w:rsid w:val="00E509AC"/>
    <w:rsid w:val="00E5493D"/>
    <w:rsid w:val="00E54D75"/>
    <w:rsid w:val="00E57D24"/>
    <w:rsid w:val="00E60DE5"/>
    <w:rsid w:val="00E6419A"/>
    <w:rsid w:val="00E645CF"/>
    <w:rsid w:val="00E64B57"/>
    <w:rsid w:val="00E67D37"/>
    <w:rsid w:val="00E706FE"/>
    <w:rsid w:val="00E73611"/>
    <w:rsid w:val="00E7513A"/>
    <w:rsid w:val="00E82712"/>
    <w:rsid w:val="00E84A4F"/>
    <w:rsid w:val="00E85E4E"/>
    <w:rsid w:val="00E85EB0"/>
    <w:rsid w:val="00E909DC"/>
    <w:rsid w:val="00E90B27"/>
    <w:rsid w:val="00EA0629"/>
    <w:rsid w:val="00EA09BF"/>
    <w:rsid w:val="00EA0CBD"/>
    <w:rsid w:val="00EA42D1"/>
    <w:rsid w:val="00EB105C"/>
    <w:rsid w:val="00EB1EEB"/>
    <w:rsid w:val="00EB2BE7"/>
    <w:rsid w:val="00EB69A5"/>
    <w:rsid w:val="00EC1C3B"/>
    <w:rsid w:val="00EC49D9"/>
    <w:rsid w:val="00EC5607"/>
    <w:rsid w:val="00EC5C8C"/>
    <w:rsid w:val="00ED1F72"/>
    <w:rsid w:val="00ED25FB"/>
    <w:rsid w:val="00ED2676"/>
    <w:rsid w:val="00ED60BF"/>
    <w:rsid w:val="00EE4C16"/>
    <w:rsid w:val="00EF4DA7"/>
    <w:rsid w:val="00EF5129"/>
    <w:rsid w:val="00EF6568"/>
    <w:rsid w:val="00F07A77"/>
    <w:rsid w:val="00F133CE"/>
    <w:rsid w:val="00F13785"/>
    <w:rsid w:val="00F179C9"/>
    <w:rsid w:val="00F22A98"/>
    <w:rsid w:val="00F23CAF"/>
    <w:rsid w:val="00F26B2F"/>
    <w:rsid w:val="00F26EA1"/>
    <w:rsid w:val="00F31A9A"/>
    <w:rsid w:val="00F3592C"/>
    <w:rsid w:val="00F3659B"/>
    <w:rsid w:val="00F3774F"/>
    <w:rsid w:val="00F37E05"/>
    <w:rsid w:val="00F4089F"/>
    <w:rsid w:val="00F40C0C"/>
    <w:rsid w:val="00F42075"/>
    <w:rsid w:val="00F44551"/>
    <w:rsid w:val="00F50E89"/>
    <w:rsid w:val="00F51B6A"/>
    <w:rsid w:val="00F56179"/>
    <w:rsid w:val="00F6357E"/>
    <w:rsid w:val="00F63FF5"/>
    <w:rsid w:val="00F65DD7"/>
    <w:rsid w:val="00F6730B"/>
    <w:rsid w:val="00F70A55"/>
    <w:rsid w:val="00F75616"/>
    <w:rsid w:val="00F760B7"/>
    <w:rsid w:val="00F776D0"/>
    <w:rsid w:val="00F776FE"/>
    <w:rsid w:val="00F8047A"/>
    <w:rsid w:val="00F829DE"/>
    <w:rsid w:val="00F84DAD"/>
    <w:rsid w:val="00F85C7C"/>
    <w:rsid w:val="00F9195D"/>
    <w:rsid w:val="00F92560"/>
    <w:rsid w:val="00F926FC"/>
    <w:rsid w:val="00F92B7B"/>
    <w:rsid w:val="00F9363A"/>
    <w:rsid w:val="00F94D75"/>
    <w:rsid w:val="00F95098"/>
    <w:rsid w:val="00F9590E"/>
    <w:rsid w:val="00F96F26"/>
    <w:rsid w:val="00F97074"/>
    <w:rsid w:val="00FA1AE2"/>
    <w:rsid w:val="00FA4661"/>
    <w:rsid w:val="00FA4A95"/>
    <w:rsid w:val="00FA67EF"/>
    <w:rsid w:val="00FA6A20"/>
    <w:rsid w:val="00FA73EA"/>
    <w:rsid w:val="00FB0DDC"/>
    <w:rsid w:val="00FB22A7"/>
    <w:rsid w:val="00FC2A4D"/>
    <w:rsid w:val="00FC71EC"/>
    <w:rsid w:val="00FD0702"/>
    <w:rsid w:val="00FD1A23"/>
    <w:rsid w:val="00FD1ED3"/>
    <w:rsid w:val="00FD242E"/>
    <w:rsid w:val="00FD68BD"/>
    <w:rsid w:val="00FD7DF4"/>
    <w:rsid w:val="00FE48F8"/>
    <w:rsid w:val="00FE545B"/>
    <w:rsid w:val="00FE68B8"/>
    <w:rsid w:val="00FF1A40"/>
    <w:rsid w:val="00FF29C0"/>
    <w:rsid w:val="00FF4CD5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,"/>
  <w:listSeparator w:val=";"/>
  <w14:docId w14:val="43FA5BC8"/>
  <w15:chartTrackingRefBased/>
  <w15:docId w15:val="{213D2992-FBD7-410E-BB3B-FCDA200E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MAC C Times" w:hAnsi="MAC C Times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MAC C Times" w:hAnsi="MAC C Times"/>
      <w:b/>
      <w:sz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Makedonski Tajms" w:hAnsi="Makedonski Tajms"/>
      <w:i/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MAC C Times" w:hAnsi="MAC C Times"/>
      <w:sz w:val="32"/>
      <w:szCs w:val="3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Makedonski Tajms" w:hAnsi="Makedonski Tajms"/>
      <w:b/>
      <w:sz w:val="36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Makedonski Tajms" w:hAnsi="Makedonski Tajms"/>
      <w:sz w:val="22"/>
    </w:rPr>
  </w:style>
  <w:style w:type="paragraph" w:styleId="BodyTextIndent3">
    <w:name w:val="Body Text Indent 3"/>
    <w:basedOn w:val="Normal"/>
    <w:pPr>
      <w:ind w:left="720"/>
      <w:jc w:val="both"/>
    </w:pPr>
    <w:rPr>
      <w:rFonts w:ascii="Makedonski Tajms" w:hAnsi="Makedonski Tajms"/>
      <w:sz w:val="22"/>
    </w:rPr>
  </w:style>
  <w:style w:type="table" w:styleId="TableGrid">
    <w:name w:val="Table Grid"/>
    <w:basedOn w:val="TableNormal"/>
    <w:rsid w:val="007D0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035B60"/>
    <w:pPr>
      <w:jc w:val="center"/>
    </w:pPr>
    <w:rPr>
      <w:rFonts w:ascii="MAC C Times" w:hAnsi="MAC C Times"/>
      <w:b/>
      <w:sz w:val="24"/>
    </w:rPr>
  </w:style>
  <w:style w:type="paragraph" w:customStyle="1" w:styleId="Char">
    <w:name w:val="Char"/>
    <w:basedOn w:val="Normal"/>
    <w:rsid w:val="00DE1412"/>
    <w:pPr>
      <w:spacing w:after="160" w:line="240" w:lineRule="exact"/>
    </w:pPr>
    <w:rPr>
      <w:rFonts w:ascii="Tahoma" w:hAnsi="Tahoma" w:cs="Tahoma"/>
    </w:rPr>
  </w:style>
  <w:style w:type="paragraph" w:customStyle="1" w:styleId="Char0">
    <w:name w:val="Char"/>
    <w:basedOn w:val="Normal"/>
    <w:rsid w:val="00076954"/>
    <w:pPr>
      <w:spacing w:after="160" w:line="240" w:lineRule="exact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D4A2B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5C1D89"/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5C1D89"/>
    <w:pPr>
      <w:ind w:left="720"/>
    </w:pPr>
  </w:style>
  <w:style w:type="paragraph" w:styleId="NormalWeb">
    <w:name w:val="Normal (Web)"/>
    <w:basedOn w:val="Normal"/>
    <w:uiPriority w:val="99"/>
    <w:unhideWhenUsed/>
    <w:rsid w:val="0048219E"/>
    <w:pPr>
      <w:spacing w:before="100" w:beforeAutospacing="1" w:after="100" w:afterAutospacing="1"/>
    </w:pPr>
    <w:rPr>
      <w:sz w:val="24"/>
      <w:szCs w:val="24"/>
    </w:rPr>
  </w:style>
  <w:style w:type="character" w:customStyle="1" w:styleId="contentpasted0">
    <w:name w:val="contentpasted0"/>
    <w:rsid w:val="001E7436"/>
  </w:style>
  <w:style w:type="paragraph" w:styleId="FootnoteText">
    <w:name w:val="footnote text"/>
    <w:basedOn w:val="Normal"/>
    <w:link w:val="FootnoteTextChar"/>
    <w:rsid w:val="0011459A"/>
  </w:style>
  <w:style w:type="character" w:customStyle="1" w:styleId="FootnoteTextChar">
    <w:name w:val="Footnote Text Char"/>
    <w:basedOn w:val="DefaultParagraphFont"/>
    <w:link w:val="FootnoteText"/>
    <w:rsid w:val="0011459A"/>
  </w:style>
  <w:style w:type="character" w:styleId="FootnoteReference">
    <w:name w:val="footnote reference"/>
    <w:rsid w:val="0011459A"/>
    <w:rPr>
      <w:vertAlign w:val="superscript"/>
    </w:rPr>
  </w:style>
  <w:style w:type="character" w:customStyle="1" w:styleId="FooterChar">
    <w:name w:val="Footer Char"/>
    <w:link w:val="Footer"/>
    <w:uiPriority w:val="99"/>
    <w:rsid w:val="00E32AB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581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4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8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Za%20OB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1ED919798074B9E9D8ADB86DCCC4F" ma:contentTypeVersion="15" ma:contentTypeDescription="Create a new document." ma:contentTypeScope="" ma:versionID="88aeed687fe51f7b70bfa0e4a7193fb2">
  <xsd:schema xmlns:xsd="http://www.w3.org/2001/XMLSchema" xmlns:xs="http://www.w3.org/2001/XMLSchema" xmlns:p="http://schemas.microsoft.com/office/2006/metadata/properties" xmlns:ns2="ee6451b4-196d-4e7f-ac57-cfecb74de17a" xmlns:ns3="9f51f6d0-fa83-429b-980b-76f083550b58" targetNamespace="http://schemas.microsoft.com/office/2006/metadata/properties" ma:root="true" ma:fieldsID="2df1263046b1062df5bd7a373657e105" ns2:_="" ns3:_="">
    <xsd:import namespace="ee6451b4-196d-4e7f-ac57-cfecb74de17a"/>
    <xsd:import namespace="9f51f6d0-fa83-429b-980b-76f083550b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451b4-196d-4e7f-ac57-cfecb74de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183f002-b49a-477a-9496-eb164d6dcf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1f6d0-fa83-429b-980b-76f083550b5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6d2cc1e-a287-4ce3-9ddc-7b5883790696}" ma:internalName="TaxCatchAll" ma:showField="CatchAllData" ma:web="9f51f6d0-fa83-429b-980b-76f083550b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51f6d0-fa83-429b-980b-76f083550b58"/>
    <lcf76f155ced4ddcb4097134ff3c332f xmlns="ee6451b4-196d-4e7f-ac57-cfecb74de1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5B4432-CDC5-404C-AB3E-E0FC586860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451b4-196d-4e7f-ac57-cfecb74de17a"/>
    <ds:schemaRef ds:uri="9f51f6d0-fa83-429b-980b-76f083550b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AB8D74-9012-4CC4-B80C-39C0C4382001}">
  <ds:schemaRefs>
    <ds:schemaRef ds:uri="http://schemas.microsoft.com/office/2006/metadata/properties"/>
    <ds:schemaRef ds:uri="http://schemas.microsoft.com/office/infopath/2007/PartnerControls"/>
    <ds:schemaRef ds:uri="9f51f6d0-fa83-429b-980b-76f083550b58"/>
    <ds:schemaRef ds:uri="ee6451b4-196d-4e7f-ac57-cfecb74de17a"/>
  </ds:schemaRefs>
</ds:datastoreItem>
</file>

<file path=customXml/itemProps3.xml><?xml version="1.0" encoding="utf-8"?>
<ds:datastoreItem xmlns:ds="http://schemas.openxmlformats.org/officeDocument/2006/customXml" ds:itemID="{66B6B1DD-88B2-4A39-8B63-B352A4725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 OB Portrait</Template>
  <TotalTime>0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PROCEDURA ZA UPRAVUVAWE NA</vt:lpstr>
    </vt:vector>
  </TitlesOfParts>
  <Company>MFS</Company>
  <LinksUpToDate>false</LinksUpToDate>
  <CharactersWithSpaces>1034</CharactersWithSpaces>
  <SharedDoc>false</SharedDoc>
  <HLinks>
    <vt:vector size="6" baseType="variant">
      <vt:variant>
        <vt:i4>49</vt:i4>
      </vt:variant>
      <vt:variant>
        <vt:i4>0</vt:i4>
      </vt:variant>
      <vt:variant>
        <vt:i4>0</vt:i4>
      </vt:variant>
      <vt:variant>
        <vt:i4>5</vt:i4>
      </vt:variant>
      <vt:variant>
        <vt:lpwstr>mailto:odd.nauka@ukim.edu.mk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ZA UPRAVUVAWE NA</dc:title>
  <dc:subject/>
  <dc:creator>Valentina Gecevska</dc:creator>
  <cp:keywords/>
  <cp:lastModifiedBy>Elizabeta Dodevska</cp:lastModifiedBy>
  <cp:revision>2</cp:revision>
  <cp:lastPrinted>2026-11-06T08:31:00Z</cp:lastPrinted>
  <dcterms:created xsi:type="dcterms:W3CDTF">2026-11-06T09:57:00Z</dcterms:created>
  <dcterms:modified xsi:type="dcterms:W3CDTF">2026-11-06T09:57:00Z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0x010100744288B12D90F147BD96096F7016F580</vt:lpwstr>
  </property>
  <property fmtid="{D5CDD505-2E9C-101B-9397-08002B2CF9AE}" pid="3" name="_activity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